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2E91" w14:textId="77777777" w:rsidR="009001DB" w:rsidRPr="009001DB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de-CH"/>
        </w:rPr>
      </w:pPr>
    </w:p>
    <w:p w14:paraId="3E035F32" w14:textId="77777777" w:rsidR="009001DB" w:rsidRPr="009001DB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de-CH"/>
        </w:rPr>
      </w:pPr>
    </w:p>
    <w:p w14:paraId="2267D7EF" w14:textId="77777777" w:rsidR="00F742D3" w:rsidRPr="009001DB" w:rsidRDefault="00BB407B" w:rsidP="00F742D3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de-CH"/>
        </w:rPr>
      </w:pPr>
      <w:r w:rsidRPr="00C95152">
        <w:rPr>
          <w:rFonts w:asciiTheme="minorHAnsi" w:hAnsiTheme="minorHAnsi" w:cstheme="minorHAnsi"/>
          <w:b/>
          <w:sz w:val="28"/>
          <w:szCs w:val="28"/>
          <w:lang w:eastAsia="de-CH"/>
        </w:rPr>
        <w:t xml:space="preserve">Neue Regionalpolitik </w:t>
      </w:r>
      <w:r w:rsidR="006918DC">
        <w:rPr>
          <w:rFonts w:asciiTheme="minorHAnsi" w:hAnsiTheme="minorHAnsi" w:cstheme="minorHAnsi"/>
          <w:b/>
          <w:sz w:val="28"/>
          <w:szCs w:val="28"/>
          <w:lang w:eastAsia="de-CH"/>
        </w:rPr>
        <w:t>(</w:t>
      </w:r>
      <w:r w:rsidRPr="00C95152">
        <w:rPr>
          <w:rFonts w:asciiTheme="minorHAnsi" w:hAnsiTheme="minorHAnsi" w:cstheme="minorHAnsi"/>
          <w:b/>
          <w:sz w:val="28"/>
          <w:szCs w:val="28"/>
          <w:lang w:eastAsia="de-CH"/>
        </w:rPr>
        <w:t>NRP</w:t>
      </w:r>
      <w:r w:rsidR="006918DC">
        <w:rPr>
          <w:rFonts w:asciiTheme="minorHAnsi" w:hAnsiTheme="minorHAnsi" w:cstheme="minorHAnsi"/>
          <w:b/>
          <w:sz w:val="28"/>
          <w:szCs w:val="28"/>
          <w:lang w:eastAsia="de-CH"/>
        </w:rPr>
        <w:t>)</w:t>
      </w:r>
      <w:r w:rsidRPr="00C95152">
        <w:rPr>
          <w:rFonts w:asciiTheme="minorHAnsi" w:hAnsiTheme="minorHAnsi" w:cstheme="minorHAnsi"/>
          <w:b/>
          <w:sz w:val="28"/>
          <w:szCs w:val="28"/>
          <w:lang w:eastAsia="de-CH"/>
        </w:rPr>
        <w:t xml:space="preserve"> </w:t>
      </w:r>
      <w:r w:rsidR="00F742D3">
        <w:rPr>
          <w:rFonts w:asciiTheme="minorHAnsi" w:hAnsiTheme="minorHAnsi" w:cstheme="minorHAnsi"/>
          <w:b/>
          <w:sz w:val="28"/>
          <w:szCs w:val="28"/>
          <w:lang w:eastAsia="de-CH"/>
        </w:rPr>
        <w:t>Projekt-Schlussbericht</w:t>
      </w:r>
    </w:p>
    <w:p w14:paraId="04D3AC57" w14:textId="77777777" w:rsidR="009001DB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 w:themeFill="accent2" w:themeFillTint="33"/>
        <w:tblLayout w:type="fixed"/>
        <w:tblLook w:val="01E0" w:firstRow="1" w:lastRow="1" w:firstColumn="1" w:lastColumn="1" w:noHBand="0" w:noVBand="0"/>
      </w:tblPr>
      <w:tblGrid>
        <w:gridCol w:w="9747"/>
      </w:tblGrid>
      <w:tr w:rsidR="001151F2" w:rsidRPr="00C95152" w14:paraId="7FA3B9C3" w14:textId="77777777" w:rsidTr="001151F2">
        <w:tc>
          <w:tcPr>
            <w:tcW w:w="9747" w:type="dxa"/>
            <w:shd w:val="clear" w:color="auto" w:fill="F2DBDB" w:themeFill="accent2" w:themeFillTint="33"/>
            <w:tcMar>
              <w:top w:w="28" w:type="dxa"/>
            </w:tcMar>
          </w:tcPr>
          <w:p w14:paraId="47874824" w14:textId="2CE636EB" w:rsidR="007241FA" w:rsidRDefault="00D537F3" w:rsidP="001151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D537F3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Mit der Inanspruchnahme von Förderleistungen im Rahmen des UP PSG 202</w:t>
            </w:r>
            <w:r w:rsidR="00D41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4</w:t>
            </w:r>
            <w:r w:rsidR="00885682" w:rsidRPr="00885682">
              <w:rPr>
                <w:rFonts w:eastAsia="Yu Gothic" w:cs="Arial"/>
                <w:sz w:val="20"/>
                <w:szCs w:val="20"/>
                <w:lang w:eastAsia="de-CH"/>
              </w:rPr>
              <w:t>‒</w:t>
            </w:r>
            <w:r w:rsidRPr="00D537F3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202</w:t>
            </w:r>
            <w:r w:rsidR="00D41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7</w:t>
            </w:r>
            <w:r w:rsidRPr="00D537F3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verpflichtet sich die Projektträgerschaft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, 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der Geschäftsstelle PSG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nach Projektende einen 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«Projekt-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Schlussbericht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»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zuhanden des Bundes und der </w:t>
            </w:r>
            <w:r w:rsidR="009415CC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Kantone 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Uri</w:t>
            </w:r>
            <w:r w:rsidR="007845D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,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Graubünden und Tessin 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zur Verfügung zu stellen. Dieser gibt 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Auskunft über die 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Projektaktivitäten, 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Zi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elerreichung, die 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Mittelherkunft und 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die 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Mittelverwendung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. 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Ferner soll aufgezeigt werden, ob die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Erwartungen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, welche bei der Antragsstellung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angegeben 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wurden, erfüllt werden konnten.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Dabei soll i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nsbesondere mit einem Soll-/Ist-Vergleich auf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ge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zeig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t werden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, ob die mit dem Projekt angestrebte Wirkung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, das Auslösen von Impulsen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sowie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das Schaffen von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Wertschöpfung z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ur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wirtschaftliche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n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5908B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Entwickl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ung des Gotthardraumes eingetreten ist oder eintreten wird. </w:t>
            </w:r>
          </w:p>
          <w:p w14:paraId="69190362" w14:textId="3BAD7767" w:rsidR="007C7E8E" w:rsidRPr="007241FA" w:rsidRDefault="001151F2" w:rsidP="00D537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Anhand </w:t>
            </w:r>
            <w:r w:rsidR="00A357F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der Projektergebnisse und der im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eingereichten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Schlussbericht</w:t>
            </w:r>
            <w:r w:rsidR="00A357F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ausgeführten Informationen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wird durch PSG beurteilt, ob die Projektziele</w:t>
            </w:r>
            <w:r w:rsidR="00A357F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wie vereinbart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erreicht </w:t>
            </w:r>
            <w:r w:rsidR="00A357F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wurden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und die Schlusszahlung ausgelöst werden kann.</w:t>
            </w:r>
          </w:p>
        </w:tc>
      </w:tr>
    </w:tbl>
    <w:p w14:paraId="5D07C1A4" w14:textId="77777777" w:rsidR="009001DB" w:rsidRPr="00C95152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917"/>
      </w:tblGrid>
      <w:tr w:rsidR="009001DB" w:rsidRPr="00BC20C2" w14:paraId="49741CAC" w14:textId="77777777" w:rsidTr="001151F2">
        <w:tc>
          <w:tcPr>
            <w:tcW w:w="9747" w:type="dxa"/>
            <w:gridSpan w:val="2"/>
            <w:shd w:val="clear" w:color="auto" w:fill="C6D9F1" w:themeFill="text2" w:themeFillTint="33"/>
            <w:tcMar>
              <w:top w:w="28" w:type="dxa"/>
            </w:tcMar>
          </w:tcPr>
          <w:p w14:paraId="0D9C8A58" w14:textId="1C60A290" w:rsidR="009001DB" w:rsidRPr="00BC20C2" w:rsidRDefault="009001DB" w:rsidP="00045318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BC20C2">
              <w:rPr>
                <w:rFonts w:asciiTheme="minorHAnsi" w:hAnsiTheme="minorHAnsi" w:cstheme="minorHAnsi"/>
                <w:iCs/>
                <w:sz w:val="24"/>
                <w:szCs w:val="28"/>
              </w:rPr>
              <w:t>Allgemeine Angaben</w:t>
            </w:r>
            <w:r w:rsidR="00885682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 zur Gesuchstellerin/</w:t>
            </w:r>
            <w:r w:rsidRPr="00BC20C2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 zum Gesuchsteller</w:t>
            </w:r>
          </w:p>
        </w:tc>
      </w:tr>
      <w:tr w:rsidR="009001DB" w:rsidRPr="00C95152" w14:paraId="3D1185AF" w14:textId="77777777" w:rsidTr="006A0ACB">
        <w:trPr>
          <w:trHeight w:val="284"/>
        </w:trPr>
        <w:tc>
          <w:tcPr>
            <w:tcW w:w="2830" w:type="dxa"/>
            <w:tcMar>
              <w:top w:w="28" w:type="dxa"/>
            </w:tcMar>
          </w:tcPr>
          <w:p w14:paraId="067CD000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Institution/Organisation/Firma</w:t>
            </w:r>
          </w:p>
        </w:tc>
        <w:tc>
          <w:tcPr>
            <w:tcW w:w="6917" w:type="dxa"/>
            <w:tcMar>
              <w:top w:w="28" w:type="dxa"/>
            </w:tcMar>
          </w:tcPr>
          <w:p w14:paraId="7D44377C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307BB40B" w14:textId="77777777" w:rsidTr="006A0ACB">
        <w:trPr>
          <w:trHeight w:val="284"/>
        </w:trPr>
        <w:tc>
          <w:tcPr>
            <w:tcW w:w="2830" w:type="dxa"/>
            <w:tcMar>
              <w:top w:w="28" w:type="dxa"/>
            </w:tcMar>
          </w:tcPr>
          <w:p w14:paraId="64426B4E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Kontaktperson</w:t>
            </w:r>
          </w:p>
        </w:tc>
        <w:tc>
          <w:tcPr>
            <w:tcW w:w="6917" w:type="dxa"/>
            <w:tcMar>
              <w:top w:w="28" w:type="dxa"/>
            </w:tcMar>
          </w:tcPr>
          <w:p w14:paraId="631B7C48" w14:textId="77777777" w:rsidR="009001DB" w:rsidRPr="00C95152" w:rsidRDefault="009001DB" w:rsidP="009001DB">
            <w:pPr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ab/>
            </w:r>
          </w:p>
        </w:tc>
      </w:tr>
      <w:tr w:rsidR="009001DB" w:rsidRPr="00C95152" w14:paraId="1F5CCE88" w14:textId="77777777" w:rsidTr="006A0ACB">
        <w:trPr>
          <w:trHeight w:val="284"/>
        </w:trPr>
        <w:tc>
          <w:tcPr>
            <w:tcW w:w="2830" w:type="dxa"/>
            <w:tcMar>
              <w:top w:w="28" w:type="dxa"/>
            </w:tcMar>
          </w:tcPr>
          <w:p w14:paraId="14B6D454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Adresse</w:t>
            </w:r>
          </w:p>
        </w:tc>
        <w:tc>
          <w:tcPr>
            <w:tcW w:w="6917" w:type="dxa"/>
            <w:tcMar>
              <w:top w:w="28" w:type="dxa"/>
            </w:tcMar>
          </w:tcPr>
          <w:p w14:paraId="44FC552F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00C1F07E" w14:textId="77777777" w:rsidTr="006A0ACB">
        <w:trPr>
          <w:trHeight w:val="284"/>
        </w:trPr>
        <w:tc>
          <w:tcPr>
            <w:tcW w:w="2830" w:type="dxa"/>
            <w:tcMar>
              <w:top w:w="28" w:type="dxa"/>
            </w:tcMar>
          </w:tcPr>
          <w:p w14:paraId="466C04CF" w14:textId="77777777" w:rsidR="009001DB" w:rsidRPr="00C95152" w:rsidRDefault="006918DC" w:rsidP="0091433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Telefon / Mobile </w:t>
            </w:r>
          </w:p>
        </w:tc>
        <w:tc>
          <w:tcPr>
            <w:tcW w:w="6917" w:type="dxa"/>
            <w:tcMar>
              <w:top w:w="28" w:type="dxa"/>
            </w:tcMar>
          </w:tcPr>
          <w:p w14:paraId="39014507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3194D95D" w14:textId="77777777" w:rsidTr="006A0ACB">
        <w:trPr>
          <w:trHeight w:val="284"/>
        </w:trPr>
        <w:tc>
          <w:tcPr>
            <w:tcW w:w="2830" w:type="dxa"/>
            <w:tcMar>
              <w:top w:w="28" w:type="dxa"/>
            </w:tcMar>
          </w:tcPr>
          <w:p w14:paraId="2B33C82C" w14:textId="30886883" w:rsidR="009001DB" w:rsidRPr="00C95152" w:rsidRDefault="00BC20C2" w:rsidP="0091433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E-Mail</w:t>
            </w:r>
            <w:r w:rsidR="006918DC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917" w:type="dxa"/>
            <w:tcMar>
              <w:top w:w="28" w:type="dxa"/>
            </w:tcMar>
          </w:tcPr>
          <w:p w14:paraId="7C9314E0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366389F2" w14:textId="77777777" w:rsidR="009001DB" w:rsidRDefault="009001DB" w:rsidP="009001DB">
      <w:pPr>
        <w:overflowPunct w:val="0"/>
        <w:autoSpaceDE w:val="0"/>
        <w:autoSpaceDN w:val="0"/>
        <w:adjustRightInd w:val="0"/>
        <w:spacing w:after="2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019"/>
        <w:gridCol w:w="1230"/>
        <w:gridCol w:w="862"/>
        <w:gridCol w:w="386"/>
        <w:gridCol w:w="1265"/>
        <w:gridCol w:w="1325"/>
        <w:gridCol w:w="113"/>
      </w:tblGrid>
      <w:tr w:rsidR="009001DB" w:rsidRPr="00BC20C2" w14:paraId="69A5DCC2" w14:textId="77777777" w:rsidTr="00654140">
        <w:trPr>
          <w:trHeight w:val="284"/>
        </w:trPr>
        <w:tc>
          <w:tcPr>
            <w:tcW w:w="9747" w:type="dxa"/>
            <w:gridSpan w:val="8"/>
            <w:shd w:val="clear" w:color="auto" w:fill="C6D9F1" w:themeFill="text2" w:themeFillTint="33"/>
            <w:tcMar>
              <w:top w:w="28" w:type="dxa"/>
            </w:tcMar>
          </w:tcPr>
          <w:p w14:paraId="2B9E0EAD" w14:textId="77777777" w:rsidR="009001DB" w:rsidRPr="00BC20C2" w:rsidRDefault="009001DB" w:rsidP="00045318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BC20C2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Projektbeschrieb </w:t>
            </w:r>
          </w:p>
        </w:tc>
      </w:tr>
      <w:tr w:rsidR="009001DB" w:rsidRPr="00C95152" w14:paraId="112921C2" w14:textId="77777777" w:rsidTr="006A0ACB">
        <w:trPr>
          <w:trHeight w:val="379"/>
        </w:trPr>
        <w:tc>
          <w:tcPr>
            <w:tcW w:w="2547" w:type="dxa"/>
            <w:tcMar>
              <w:top w:w="28" w:type="dxa"/>
            </w:tcMar>
          </w:tcPr>
          <w:p w14:paraId="1B12FD7C" w14:textId="77777777" w:rsidR="009B0B2E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Projektbezeichnung</w:t>
            </w:r>
            <w:r w:rsidR="00BB407B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  <w:p w14:paraId="42932CF4" w14:textId="20E5D98A" w:rsidR="009001DB" w:rsidRPr="00C95152" w:rsidRDefault="009001DB" w:rsidP="009B0B2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23305B3E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51D5E" w:rsidRPr="00C95152" w14:paraId="7B0FD740" w14:textId="77777777" w:rsidTr="006A0ACB">
        <w:trPr>
          <w:trHeight w:val="1014"/>
        </w:trPr>
        <w:tc>
          <w:tcPr>
            <w:tcW w:w="2547" w:type="dxa"/>
            <w:tcMar>
              <w:top w:w="28" w:type="dxa"/>
            </w:tcMar>
          </w:tcPr>
          <w:p w14:paraId="7200C6D9" w14:textId="77777777" w:rsidR="00A51D5E" w:rsidRDefault="003E658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Aktivitätsbericht</w:t>
            </w:r>
          </w:p>
          <w:p w14:paraId="22D95597" w14:textId="77777777" w:rsidR="00A51D5E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06B544EC" w14:textId="77777777" w:rsidR="00A51D5E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7321B4A6" w14:textId="77777777" w:rsidR="00A51D5E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6F1C36DE" w14:textId="77777777" w:rsidR="00A51D5E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2871D883" w14:textId="77777777" w:rsidR="00A51D5E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328BE8CA" w14:textId="77777777" w:rsidR="00A51D5E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3C6E66FF" w14:textId="77777777" w:rsidR="00A51D5E" w:rsidRDefault="00A51D5E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727227C4" w14:textId="08B4E348" w:rsidR="00A51D5E" w:rsidRPr="0094059B" w:rsidRDefault="00A51D5E" w:rsidP="00A357F1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94059B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Umschreiben Sie die Projektumsetzungs</w:t>
            </w:r>
            <w:r w:rsidR="006918DC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-</w:t>
            </w:r>
            <w:r w:rsidRPr="0094059B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aktivitäten </w:t>
            </w:r>
            <w:r w:rsidR="00A357F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</w:t>
            </w:r>
            <w:r w:rsidRPr="0094059B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Was wurde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konkret</w:t>
            </w:r>
            <w:r w:rsidRPr="0094059B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gemacht</w:t>
            </w:r>
            <w:r w:rsidR="00A357F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?).</w:t>
            </w:r>
            <w:r w:rsidR="005908B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Abweichungen gegenüber der Antragstellung und Beschlussfassung der Kantone sind zu begründen. </w:t>
            </w: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206C6FF5" w14:textId="77777777" w:rsidR="00A51D5E" w:rsidRPr="00C95152" w:rsidRDefault="00A51D5E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2EB13C19" w14:textId="77777777" w:rsidTr="006A0ACB">
        <w:trPr>
          <w:trHeight w:val="1014"/>
        </w:trPr>
        <w:tc>
          <w:tcPr>
            <w:tcW w:w="2547" w:type="dxa"/>
            <w:tcMar>
              <w:top w:w="28" w:type="dxa"/>
            </w:tcMar>
          </w:tcPr>
          <w:p w14:paraId="29C1BCDE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Projektziele</w:t>
            </w:r>
          </w:p>
          <w:p w14:paraId="08776BFD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68768C7E" w14:textId="193D9544" w:rsidR="009001DB" w:rsidRPr="00C95152" w:rsidRDefault="00EE3188" w:rsidP="00EB2D4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Wurden die Projektziele erreicht? Beschreiben</w:t>
            </w:r>
            <w:r w:rsidR="00AA1E0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Sie</w:t>
            </w:r>
            <w:r w:rsidR="00A357F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,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 w:rsidR="00A51D5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inwiefern</w:t>
            </w:r>
            <w:r w:rsidR="00AA1E0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die Ziele erreicht wurden</w:t>
            </w:r>
            <w:r w:rsidR="00EB2D4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.</w:t>
            </w: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26F8B7D5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A1E0F" w:rsidRPr="00C95152" w14:paraId="393608C3" w14:textId="77777777" w:rsidTr="006A0ACB">
        <w:trPr>
          <w:trHeight w:val="379"/>
        </w:trPr>
        <w:tc>
          <w:tcPr>
            <w:tcW w:w="2547" w:type="dxa"/>
            <w:vMerge w:val="restart"/>
            <w:tcMar>
              <w:top w:w="28" w:type="dxa"/>
            </w:tcMar>
          </w:tcPr>
          <w:p w14:paraId="605B5D20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Projektausführung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(Zeitplanung) </w:t>
            </w:r>
          </w:p>
          <w:p w14:paraId="2C1090DC" w14:textId="77777777" w:rsidR="00AA1E0F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292018B" w14:textId="77777777" w:rsidR="00A51D5E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0651FF20" w14:textId="77777777" w:rsidR="00A51D5E" w:rsidRPr="00C95152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2B528FF" w14:textId="7B05C400" w:rsidR="00AA1E0F" w:rsidRPr="00DE2C01" w:rsidRDefault="00AA1E0F" w:rsidP="00EB2D4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Wurde der Zeitplan eingehalten</w:t>
            </w:r>
            <w:r w:rsidR="00EB2D4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?</w:t>
            </w:r>
            <w:r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 w:rsidR="00EB2D4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Falls nicht</w:t>
            </w:r>
            <w:r w:rsid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,</w:t>
            </w:r>
            <w:r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begründen Sie, warum </w:t>
            </w:r>
            <w:r w:rsidR="00A51D5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der Zeitplan</w:t>
            </w:r>
            <w:r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nicht eingehalten werden konnte.</w:t>
            </w:r>
          </w:p>
        </w:tc>
        <w:tc>
          <w:tcPr>
            <w:tcW w:w="4111" w:type="dxa"/>
            <w:gridSpan w:val="3"/>
            <w:tcMar>
              <w:top w:w="28" w:type="dxa"/>
            </w:tcMar>
          </w:tcPr>
          <w:p w14:paraId="4AF28538" w14:textId="77777777" w:rsidR="00AA1E0F" w:rsidRPr="00C95152" w:rsidRDefault="00AA1E0F" w:rsidP="007D5B5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Projektbeginn 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(TT/MM/JJ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JJ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3089" w:type="dxa"/>
            <w:gridSpan w:val="4"/>
          </w:tcPr>
          <w:p w14:paraId="54ED933A" w14:textId="77777777" w:rsidR="00AA1E0F" w:rsidRPr="00C95152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A1E0F" w:rsidRPr="00C95152" w14:paraId="78F42476" w14:textId="77777777" w:rsidTr="006A0ACB">
        <w:trPr>
          <w:trHeight w:val="363"/>
        </w:trPr>
        <w:tc>
          <w:tcPr>
            <w:tcW w:w="2547" w:type="dxa"/>
            <w:vMerge/>
            <w:tcMar>
              <w:top w:w="28" w:type="dxa"/>
            </w:tcMar>
          </w:tcPr>
          <w:p w14:paraId="68FB01DF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4111" w:type="dxa"/>
            <w:gridSpan w:val="3"/>
            <w:tcMar>
              <w:top w:w="28" w:type="dxa"/>
            </w:tcMar>
          </w:tcPr>
          <w:p w14:paraId="0083AA79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Projektende 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(TT/MM/JJ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JJ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3089" w:type="dxa"/>
            <w:gridSpan w:val="4"/>
          </w:tcPr>
          <w:p w14:paraId="562F8AFE" w14:textId="77777777" w:rsidR="00AA1E0F" w:rsidRPr="00C95152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A1E0F" w:rsidRPr="00C95152" w14:paraId="4C463B56" w14:textId="77777777" w:rsidTr="006A0ACB">
        <w:trPr>
          <w:trHeight w:val="363"/>
        </w:trPr>
        <w:tc>
          <w:tcPr>
            <w:tcW w:w="2547" w:type="dxa"/>
            <w:vMerge/>
            <w:tcMar>
              <w:top w:w="28" w:type="dxa"/>
            </w:tcMar>
          </w:tcPr>
          <w:p w14:paraId="4927C7A4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7200" w:type="dxa"/>
            <w:gridSpan w:val="7"/>
            <w:tcMar>
              <w:top w:w="28" w:type="dxa"/>
            </w:tcMar>
          </w:tcPr>
          <w:p w14:paraId="1622B353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Begründung: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045318" w14:paraId="08DA1FE8" w14:textId="77777777" w:rsidTr="00654140">
        <w:trPr>
          <w:gridAfter w:val="1"/>
          <w:wAfter w:w="113" w:type="dxa"/>
          <w:trHeight w:val="284"/>
        </w:trPr>
        <w:tc>
          <w:tcPr>
            <w:tcW w:w="9634" w:type="dxa"/>
            <w:gridSpan w:val="7"/>
            <w:shd w:val="clear" w:color="auto" w:fill="C6D9F1" w:themeFill="text2" w:themeFillTint="33"/>
            <w:tcMar>
              <w:top w:w="28" w:type="dxa"/>
            </w:tcMar>
          </w:tcPr>
          <w:p w14:paraId="3D5F3752" w14:textId="6B76DEB2" w:rsidR="009001DB" w:rsidRPr="00BC20C2" w:rsidRDefault="00BD5296" w:rsidP="00885682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BC20C2">
              <w:rPr>
                <w:rFonts w:asciiTheme="minorHAnsi" w:hAnsiTheme="minorHAnsi" w:cstheme="minorHAnsi"/>
                <w:iCs/>
                <w:sz w:val="24"/>
                <w:szCs w:val="28"/>
              </w:rPr>
              <w:lastRenderedPageBreak/>
              <w:t xml:space="preserve">Erfüllung der </w:t>
            </w:r>
            <w:r w:rsidR="009001DB" w:rsidRPr="00BC20C2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Kriterien der </w:t>
            </w:r>
            <w:r w:rsidR="00885682">
              <w:rPr>
                <w:rFonts w:asciiTheme="minorHAnsi" w:hAnsiTheme="minorHAnsi" w:cstheme="minorHAnsi"/>
                <w:iCs/>
                <w:sz w:val="24"/>
                <w:szCs w:val="28"/>
              </w:rPr>
              <w:t>N</w:t>
            </w:r>
            <w:r w:rsidR="00885682" w:rsidRPr="00BC20C2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euen </w:t>
            </w:r>
            <w:r w:rsidR="009001DB" w:rsidRPr="00BC20C2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Regionalpolitik (NRP) </w:t>
            </w:r>
          </w:p>
        </w:tc>
      </w:tr>
      <w:tr w:rsidR="008155F0" w:rsidRPr="00C95152" w14:paraId="237F7E6D" w14:textId="77777777" w:rsidTr="00654140">
        <w:trPr>
          <w:gridAfter w:val="1"/>
          <w:wAfter w:w="113" w:type="dxa"/>
          <w:trHeight w:val="556"/>
        </w:trPr>
        <w:tc>
          <w:tcPr>
            <w:tcW w:w="9634" w:type="dxa"/>
            <w:gridSpan w:val="7"/>
            <w:shd w:val="clear" w:color="auto" w:fill="F2DBDB" w:themeFill="accent2" w:themeFillTint="33"/>
            <w:tcMar>
              <w:top w:w="28" w:type="dxa"/>
            </w:tcMar>
          </w:tcPr>
          <w:p w14:paraId="3306B5F6" w14:textId="08E271E0" w:rsidR="008155F0" w:rsidRPr="00C95152" w:rsidRDefault="007D5B56" w:rsidP="000A54C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Die Gewährung </w:t>
            </w:r>
            <w:r w:rsidR="00EE3188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der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Fördermittel </w:t>
            </w:r>
            <w:r w:rsidR="001619D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ist abhängig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von der Erfüllung </w:t>
            </w:r>
            <w:r w:rsidR="000A54C6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der vereinbarten 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Voraussetzungen. </w:t>
            </w:r>
            <w:r w:rsidR="001619D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Bitte nehmen Sie zu den entsprechenden Kriterien Stellung. </w:t>
            </w:r>
          </w:p>
        </w:tc>
      </w:tr>
      <w:tr w:rsidR="00542959" w:rsidRPr="00C95152" w14:paraId="079FEF02" w14:textId="77777777" w:rsidTr="006A0ACB">
        <w:trPr>
          <w:gridAfter w:val="1"/>
          <w:wAfter w:w="113" w:type="dxa"/>
          <w:trHeight w:val="853"/>
        </w:trPr>
        <w:tc>
          <w:tcPr>
            <w:tcW w:w="2547" w:type="dxa"/>
            <w:tcMar>
              <w:top w:w="28" w:type="dxa"/>
            </w:tcMar>
          </w:tcPr>
          <w:p w14:paraId="6D21F030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Arbeitsplätze</w:t>
            </w:r>
          </w:p>
          <w:p w14:paraId="4A086469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3F00FD77" w14:textId="58A0C76E" w:rsidR="00542959" w:rsidRPr="00C95152" w:rsidRDefault="00542959" w:rsidP="00885682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Wie viele zusätzliche Arbeitsplätze </w:t>
            </w:r>
            <w:r w:rsidR="001C1CAA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sind 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durch das Projekt </w:t>
            </w:r>
            <w:r w:rsidR="001C1CAA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effektiv entstanden</w:t>
            </w:r>
            <w:r w:rsidR="00BA0098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?</w:t>
            </w:r>
          </w:p>
        </w:tc>
        <w:tc>
          <w:tcPr>
            <w:tcW w:w="2019" w:type="dxa"/>
            <w:tcMar>
              <w:top w:w="28" w:type="dxa"/>
            </w:tcMar>
          </w:tcPr>
          <w:p w14:paraId="24089899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78D2DB4D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Keine</w:t>
            </w:r>
          </w:p>
        </w:tc>
        <w:tc>
          <w:tcPr>
            <w:tcW w:w="1230" w:type="dxa"/>
          </w:tcPr>
          <w:p w14:paraId="4C34223E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127560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</w:rPr>
              <w:t>1-2</w:t>
            </w:r>
          </w:p>
        </w:tc>
        <w:tc>
          <w:tcPr>
            <w:tcW w:w="1248" w:type="dxa"/>
            <w:gridSpan w:val="2"/>
          </w:tcPr>
          <w:p w14:paraId="6A2D96F9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7205CA03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3-5</w:t>
            </w:r>
          </w:p>
        </w:tc>
        <w:tc>
          <w:tcPr>
            <w:tcW w:w="1265" w:type="dxa"/>
          </w:tcPr>
          <w:p w14:paraId="6323C315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6DFFEF57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6-10</w:t>
            </w:r>
          </w:p>
        </w:tc>
        <w:tc>
          <w:tcPr>
            <w:tcW w:w="1325" w:type="dxa"/>
          </w:tcPr>
          <w:p w14:paraId="0E8DE055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73E3DCF1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&gt;10</w:t>
            </w:r>
          </w:p>
        </w:tc>
      </w:tr>
      <w:tr w:rsidR="00542959" w:rsidRPr="00C95152" w14:paraId="6FE0E3FF" w14:textId="77777777" w:rsidTr="006A0ACB">
        <w:trPr>
          <w:gridAfter w:val="1"/>
          <w:wAfter w:w="113" w:type="dxa"/>
          <w:trHeight w:val="424"/>
        </w:trPr>
        <w:tc>
          <w:tcPr>
            <w:tcW w:w="2547" w:type="dxa"/>
            <w:tcMar>
              <w:top w:w="28" w:type="dxa"/>
            </w:tcMar>
            <w:vAlign w:val="center"/>
          </w:tcPr>
          <w:p w14:paraId="1DA0D11B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Direkte Arbeitsplätze</w:t>
            </w:r>
          </w:p>
        </w:tc>
        <w:tc>
          <w:tcPr>
            <w:tcW w:w="2019" w:type="dxa"/>
            <w:tcMar>
              <w:top w:w="28" w:type="dxa"/>
            </w:tcMar>
            <w:vAlign w:val="center"/>
          </w:tcPr>
          <w:p w14:paraId="3D82C72F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5D202FC3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248" w:type="dxa"/>
            <w:gridSpan w:val="2"/>
            <w:vAlign w:val="center"/>
          </w:tcPr>
          <w:p w14:paraId="36D535F0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14:paraId="2C8319D2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3C825AC4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542959" w:rsidRPr="00C95152" w14:paraId="2A867D59" w14:textId="77777777" w:rsidTr="006A0ACB">
        <w:trPr>
          <w:gridAfter w:val="1"/>
          <w:wAfter w:w="113" w:type="dxa"/>
          <w:trHeight w:val="388"/>
        </w:trPr>
        <w:tc>
          <w:tcPr>
            <w:tcW w:w="2547" w:type="dxa"/>
            <w:tcMar>
              <w:top w:w="28" w:type="dxa"/>
            </w:tcMar>
            <w:vAlign w:val="center"/>
          </w:tcPr>
          <w:p w14:paraId="2197A2D4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Indirekte Arbeitsplätze</w:t>
            </w:r>
          </w:p>
          <w:p w14:paraId="514E55CA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(falls bereits abschätzbar)</w:t>
            </w:r>
          </w:p>
        </w:tc>
        <w:tc>
          <w:tcPr>
            <w:tcW w:w="2019" w:type="dxa"/>
            <w:tcMar>
              <w:top w:w="28" w:type="dxa"/>
            </w:tcMar>
            <w:vAlign w:val="center"/>
          </w:tcPr>
          <w:p w14:paraId="453DF7C1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75568AFD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248" w:type="dxa"/>
            <w:gridSpan w:val="2"/>
            <w:vAlign w:val="center"/>
          </w:tcPr>
          <w:p w14:paraId="141F10FC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14:paraId="06DB5DCE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325" w:type="dxa"/>
            <w:vAlign w:val="center"/>
          </w:tcPr>
          <w:p w14:paraId="28AA5B8A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542959" w:rsidRPr="00C95152" w14:paraId="30753386" w14:textId="77777777" w:rsidTr="006A0ACB">
        <w:trPr>
          <w:gridAfter w:val="1"/>
          <w:wAfter w:w="113" w:type="dxa"/>
          <w:trHeight w:val="853"/>
        </w:trPr>
        <w:tc>
          <w:tcPr>
            <w:tcW w:w="2547" w:type="dxa"/>
            <w:tcMar>
              <w:top w:w="28" w:type="dxa"/>
            </w:tcMar>
          </w:tcPr>
          <w:p w14:paraId="04838C5D" w14:textId="77777777" w:rsidR="00542959" w:rsidRDefault="00AA1E0F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Begründung</w:t>
            </w:r>
          </w:p>
          <w:p w14:paraId="45AC74C5" w14:textId="77777777" w:rsidR="00542959" w:rsidRDefault="00542959" w:rsidP="00873DF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0408911F" w14:textId="4195C904" w:rsidR="00542959" w:rsidRPr="003D3D7A" w:rsidRDefault="001C1CAA" w:rsidP="00656F38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Führen Sie aus, in welchen Branchen direkte</w:t>
            </w:r>
            <w:r w:rsidR="00A51D5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oder</w:t>
            </w:r>
            <w:r w:rsidR="0054295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indirekte</w:t>
            </w:r>
            <w:r w:rsidR="00542959" w:rsidRPr="003D3D7A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Arbeitsplätze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entstanden sind</w:t>
            </w:r>
            <w:r w:rsidR="00A51D5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.</w:t>
            </w:r>
            <w:r w:rsidR="00AA1E0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57B406C9" w14:textId="77777777" w:rsidR="00542959" w:rsidRPr="00C95152" w:rsidRDefault="00542959" w:rsidP="00873DF3">
            <w:pPr>
              <w:overflowPunct w:val="0"/>
              <w:autoSpaceDE w:val="0"/>
              <w:autoSpaceDN w:val="0"/>
              <w:adjustRightInd w:val="0"/>
              <w:spacing w:after="6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BD5296" w:rsidRPr="00C95152" w14:paraId="461BD7B9" w14:textId="77777777" w:rsidTr="006A0ACB">
        <w:trPr>
          <w:gridAfter w:val="1"/>
          <w:wAfter w:w="113" w:type="dxa"/>
          <w:trHeight w:val="1256"/>
        </w:trPr>
        <w:tc>
          <w:tcPr>
            <w:tcW w:w="2547" w:type="dxa"/>
            <w:tcMar>
              <w:top w:w="28" w:type="dxa"/>
            </w:tcMar>
          </w:tcPr>
          <w:p w14:paraId="1B4661BD" w14:textId="77777777" w:rsidR="00BD5296" w:rsidRPr="00BD5296" w:rsidRDefault="00BD529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BD5296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Wirtschaftlicher Nutzen</w:t>
            </w:r>
          </w:p>
          <w:p w14:paraId="76206321" w14:textId="77777777" w:rsidR="00BD5296" w:rsidRDefault="00BD529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5387D02A" w14:textId="77777777" w:rsidR="00BD5296" w:rsidRDefault="00BD5296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C49B9BF" w14:textId="706EE9BE" w:rsidR="00BD5296" w:rsidRPr="00BD5296" w:rsidRDefault="00BD5296" w:rsidP="00885682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Inwiefern </w:t>
            </w:r>
            <w:r w:rsidR="0088568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wurde durch das Projekt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weiterer wirtschaftlicher Nutzen </w:t>
            </w:r>
            <w:r w:rsidR="0088568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im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Gotthard</w:t>
            </w:r>
            <w:r w:rsidR="009B511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raum</w:t>
            </w:r>
            <w:r w:rsidR="0088568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generiert</w:t>
            </w:r>
            <w:r w:rsidR="009B511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?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536789BC" w14:textId="77777777" w:rsidR="00BD5296" w:rsidRPr="00C95152" w:rsidRDefault="00BD5296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654140" w:rsidRPr="00C95152" w14:paraId="262AB7B2" w14:textId="77777777" w:rsidTr="006A0ACB">
        <w:trPr>
          <w:gridAfter w:val="1"/>
          <w:wAfter w:w="113" w:type="dxa"/>
          <w:trHeight w:val="2581"/>
        </w:trPr>
        <w:tc>
          <w:tcPr>
            <w:tcW w:w="2547" w:type="dxa"/>
            <w:tcMar>
              <w:top w:w="28" w:type="dxa"/>
            </w:tcMar>
          </w:tcPr>
          <w:p w14:paraId="352FB9A9" w14:textId="5F709BCD" w:rsidR="00654140" w:rsidRPr="00C95152" w:rsidRDefault="00654140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Welche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neue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Wertschöpfungsketten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sind entstanden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oder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welche 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bestehende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</w:t>
            </w:r>
            <w:r w:rsidRPr="00A51D5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wurden durch das Projekt gestärkt</w:t>
            </w:r>
            <w:r w:rsidR="00656F38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?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656F38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Konnte durch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das Projekt anderen Akteuren in der Gotthardregion Dynamik</w:t>
            </w:r>
            <w:r w:rsidR="00656F38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verliehen werden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?</w:t>
            </w:r>
            <w:r w:rsidR="0088568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Welchen? </w:t>
            </w:r>
          </w:p>
          <w:p w14:paraId="02F25FFD" w14:textId="77777777" w:rsidR="00654140" w:rsidRPr="00C95152" w:rsidRDefault="00654140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27592D5A" w14:textId="6BC6E5C7" w:rsidR="00654140" w:rsidRPr="00C95152" w:rsidRDefault="00654140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Beschreib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en Sie</w:t>
            </w:r>
            <w:r w:rsidR="00656F38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,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welche vor- oder nachgelagerten Partner</w:t>
            </w:r>
            <w:r w:rsidR="0088568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/-innen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innerhalb einer neuen oder bestehenden Wertschöpfungskette profitieren bzw. welche Dynamik dadurch ausgelöst 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wurde.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232D9145" w14:textId="77777777" w:rsidR="00654140" w:rsidRPr="00C95152" w:rsidRDefault="00654140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BD5296" w:rsidRPr="00C95152" w14:paraId="48B47AA7" w14:textId="77777777" w:rsidTr="006A0ACB">
        <w:trPr>
          <w:gridAfter w:val="1"/>
          <w:wAfter w:w="113" w:type="dxa"/>
          <w:trHeight w:val="1979"/>
        </w:trPr>
        <w:tc>
          <w:tcPr>
            <w:tcW w:w="2547" w:type="dxa"/>
            <w:tcMar>
              <w:top w:w="28" w:type="dxa"/>
            </w:tcMar>
          </w:tcPr>
          <w:p w14:paraId="4FD5E0E9" w14:textId="77777777" w:rsidR="00BD5296" w:rsidRPr="00C95152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Welche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neue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Kooperationen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hat das Projekt ausgelöst? </w:t>
            </w:r>
          </w:p>
          <w:p w14:paraId="5B221BCA" w14:textId="77777777" w:rsidR="00BD5296" w:rsidRPr="00C95152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469109B8" w14:textId="77777777" w:rsidR="00BD5296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452EC2EB" w14:textId="77777777" w:rsidR="00BD5296" w:rsidRPr="00C95152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2DF87A81" w14:textId="77777777" w:rsidR="00BD5296" w:rsidRPr="00C95152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Beschreiben Sie die neuen Kooperationen und deren Nutzen sowie die Wirkung auf die regionale Wertschöpfung im Gotthardraum. 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30806521" w14:textId="77777777" w:rsidR="00BD5296" w:rsidRPr="00C95152" w:rsidRDefault="00BD5296" w:rsidP="001619D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DE2C01" w:rsidRPr="00C95152" w14:paraId="1460AE28" w14:textId="77777777" w:rsidTr="006A0ACB">
        <w:trPr>
          <w:gridAfter w:val="1"/>
          <w:wAfter w:w="113" w:type="dxa"/>
          <w:trHeight w:val="1540"/>
        </w:trPr>
        <w:tc>
          <w:tcPr>
            <w:tcW w:w="2547" w:type="dxa"/>
            <w:vMerge w:val="restart"/>
            <w:tcMar>
              <w:top w:w="28" w:type="dxa"/>
            </w:tcMar>
          </w:tcPr>
          <w:p w14:paraId="4ED24670" w14:textId="61070C30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Welche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weitere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lokale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bzw. regionale Unternehmen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, touristische Partner</w:t>
            </w:r>
            <w:r w:rsidR="0088568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/-innen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oder Gemeinden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A51D5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waren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88568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am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Projekt beteiligt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?</w:t>
            </w:r>
          </w:p>
          <w:p w14:paraId="73E5147F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365035DD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3E2F1E27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30A480DB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31F01E5C" w14:textId="0C9A38D6" w:rsidR="00DE2C01" w:rsidRPr="00C95152" w:rsidRDefault="00656F38" w:rsidP="00885682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Nennen Sie die beteiligten Partner</w:t>
            </w:r>
            <w:r w:rsidR="0088568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/-innen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und begründen Sie </w:t>
            </w:r>
            <w:r w:rsidR="0088568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vom 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Antrag </w:t>
            </w:r>
            <w:r w:rsidR="0088568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abweichende 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Angaben.</w:t>
            </w: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63C9903A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lastRenderedPageBreak/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  <w:p w14:paraId="46AEF4FC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  <w:p w14:paraId="40F94150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  <w:p w14:paraId="354B64C4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  <w:p w14:paraId="286590B7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  <w:p w14:paraId="5B6D8A54" w14:textId="77777777" w:rsidR="00DE2C01" w:rsidRPr="00C95152" w:rsidRDefault="00DE2C01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</w:tr>
      <w:tr w:rsidR="00FE072D" w:rsidRPr="00C95152" w14:paraId="5B006A9A" w14:textId="77777777" w:rsidTr="006A0ACB">
        <w:trPr>
          <w:gridAfter w:val="1"/>
          <w:wAfter w:w="113" w:type="dxa"/>
          <w:trHeight w:val="1053"/>
        </w:trPr>
        <w:tc>
          <w:tcPr>
            <w:tcW w:w="2547" w:type="dxa"/>
            <w:vMerge/>
            <w:tcMar>
              <w:top w:w="28" w:type="dxa"/>
            </w:tcMar>
          </w:tcPr>
          <w:p w14:paraId="5C05EEC0" w14:textId="77777777" w:rsidR="00FE072D" w:rsidRPr="00C95152" w:rsidRDefault="00FE072D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7087" w:type="dxa"/>
            <w:gridSpan w:val="6"/>
            <w:tcMar>
              <w:top w:w="28" w:type="dxa"/>
            </w:tcMar>
          </w:tcPr>
          <w:p w14:paraId="6AA51AC2" w14:textId="77777777" w:rsidR="00FE072D" w:rsidRPr="00C95152" w:rsidRDefault="00FE072D" w:rsidP="006D70B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Begründung: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4CB18AFC" w14:textId="790575F0" w:rsidR="003E47E1" w:rsidRDefault="003E47E1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693"/>
        <w:gridCol w:w="4394"/>
      </w:tblGrid>
      <w:tr w:rsidR="00734957" w:rsidRPr="00C95152" w14:paraId="6F879EA6" w14:textId="77777777" w:rsidTr="006A0ACB">
        <w:trPr>
          <w:trHeight w:val="374"/>
        </w:trPr>
        <w:tc>
          <w:tcPr>
            <w:tcW w:w="2547" w:type="dxa"/>
            <w:tcMar>
              <w:top w:w="28" w:type="dxa"/>
            </w:tcMar>
          </w:tcPr>
          <w:p w14:paraId="3A0685E4" w14:textId="466285BD" w:rsidR="00734957" w:rsidRDefault="00734957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Wie </w:t>
            </w:r>
            <w:r w:rsidR="00A51D5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wurde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das </w:t>
            </w:r>
            <w:r w:rsidRPr="00734957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Unternehmertum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durch das Projekt gefördert?</w:t>
            </w:r>
          </w:p>
          <w:p w14:paraId="274B3D8B" w14:textId="77777777" w:rsidR="00734957" w:rsidRDefault="00734957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0C84BC70" w14:textId="1E59A231" w:rsidR="00734957" w:rsidRPr="00C95152" w:rsidRDefault="00734957" w:rsidP="00885682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Um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schreib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en Sie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de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n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positiven Einfluss auf das Unternehmertum</w:t>
            </w:r>
            <w:r w:rsidR="00A51D5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in der Region.</w:t>
            </w:r>
          </w:p>
        </w:tc>
        <w:tc>
          <w:tcPr>
            <w:tcW w:w="7087" w:type="dxa"/>
            <w:gridSpan w:val="2"/>
            <w:tcMar>
              <w:top w:w="28" w:type="dxa"/>
            </w:tcMar>
          </w:tcPr>
          <w:p w14:paraId="5B3DDE57" w14:textId="77777777" w:rsidR="00734957" w:rsidRPr="00C95152" w:rsidRDefault="00734957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109A3246" w14:textId="77777777" w:rsidTr="00AC37AF">
        <w:trPr>
          <w:trHeight w:val="591"/>
        </w:trPr>
        <w:tc>
          <w:tcPr>
            <w:tcW w:w="9634" w:type="dxa"/>
            <w:gridSpan w:val="3"/>
            <w:shd w:val="clear" w:color="auto" w:fill="EAF1DD" w:themeFill="accent3" w:themeFillTint="33"/>
            <w:tcMar>
              <w:top w:w="28" w:type="dxa"/>
            </w:tcMar>
          </w:tcPr>
          <w:p w14:paraId="0F9CE216" w14:textId="6A22F7D5" w:rsidR="00AC37AF" w:rsidRPr="00C95152" w:rsidRDefault="00AC37AF" w:rsidP="006A0AC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6A0ACB">
              <w:rPr>
                <w:rFonts w:asciiTheme="minorHAnsi" w:hAnsiTheme="minorHAnsi" w:cstheme="minorHAnsi"/>
                <w:bCs/>
                <w:sz w:val="20"/>
                <w:szCs w:val="20"/>
                <w:lang w:eastAsia="de-CH"/>
              </w:rPr>
              <w:t xml:space="preserve">Welchen Beitrag leistet das Projekt an die die </w:t>
            </w:r>
            <w:r w:rsidRPr="006A0ACB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Stossrichtungen </w:t>
            </w:r>
            <w:r w:rsidR="006A0ACB" w:rsidRPr="006A0ACB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und Ziele</w:t>
            </w:r>
            <w:r w:rsidR="006A0ACB">
              <w:rPr>
                <w:rFonts w:asciiTheme="minorHAnsi" w:hAnsiTheme="minorHAnsi" w:cstheme="minorHAnsi"/>
                <w:bCs/>
                <w:sz w:val="20"/>
                <w:szCs w:val="20"/>
                <w:lang w:eastAsia="de-CH"/>
              </w:rPr>
              <w:t xml:space="preserve"> </w:t>
            </w:r>
            <w:r w:rsidRPr="006A0ACB">
              <w:rPr>
                <w:rFonts w:asciiTheme="minorHAnsi" w:hAnsiTheme="minorHAnsi" w:cstheme="minorHAnsi"/>
                <w:bCs/>
                <w:sz w:val="20"/>
                <w:szCs w:val="20"/>
                <w:lang w:eastAsia="de-CH"/>
              </w:rPr>
              <w:t xml:space="preserve">in Bezug auf eine </w:t>
            </w:r>
            <w:r w:rsidRPr="006A0ACB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nachhaltige Entwicklung der NRP</w:t>
            </w:r>
            <w:r w:rsidRPr="006A0ACB">
              <w:rPr>
                <w:rFonts w:asciiTheme="minorHAnsi" w:hAnsiTheme="minorHAnsi" w:cstheme="minorHAnsi"/>
                <w:bCs/>
                <w:sz w:val="20"/>
                <w:szCs w:val="20"/>
                <w:lang w:eastAsia="de-CH"/>
              </w:rPr>
              <w:t xml:space="preserve"> gemäss dem «</w:t>
            </w:r>
            <w:hyperlink r:id="rId12" w:history="1">
              <w:r w:rsidRPr="006A0ACB">
                <w:rPr>
                  <w:rStyle w:val="Hyperlink"/>
                  <w:rFonts w:asciiTheme="minorHAnsi" w:hAnsiTheme="minorHAnsi" w:cstheme="minorHAnsi"/>
                  <w:bCs/>
                  <w:szCs w:val="20"/>
                  <w:lang w:eastAsia="de-CH"/>
                </w:rPr>
                <w:t>Konzept Nachhaltige Entwicklung in der NRP</w:t>
              </w:r>
            </w:hyperlink>
            <w:r w:rsidRPr="006A0ACB">
              <w:rPr>
                <w:rFonts w:asciiTheme="minorHAnsi" w:hAnsiTheme="minorHAnsi" w:cstheme="minorHAnsi"/>
                <w:bCs/>
                <w:sz w:val="20"/>
                <w:szCs w:val="20"/>
                <w:lang w:eastAsia="de-CH"/>
              </w:rPr>
              <w:t>» und den Nachhaltigkeitszielen des UP PSG 2024</w:t>
            </w:r>
            <w:r w:rsidRPr="006A0ACB">
              <w:rPr>
                <w:rFonts w:cs="Arial"/>
                <w:bCs/>
                <w:sz w:val="20"/>
                <w:szCs w:val="20"/>
                <w:lang w:eastAsia="de-CH"/>
              </w:rPr>
              <w:t>‒</w:t>
            </w:r>
            <w:r w:rsidRPr="006A0ACB">
              <w:rPr>
                <w:rFonts w:asciiTheme="minorHAnsi" w:hAnsiTheme="minorHAnsi" w:cstheme="minorHAnsi"/>
                <w:bCs/>
                <w:sz w:val="20"/>
                <w:szCs w:val="20"/>
                <w:lang w:eastAsia="de-CH"/>
              </w:rPr>
              <w:t>2027:</w:t>
            </w:r>
            <w:r w:rsidR="006A0ACB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Beschreib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en Sie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nachfolgend, wie sich das Projekt auf die nachhaltige Entwicklung ausgewirkt hat.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</w:p>
        </w:tc>
      </w:tr>
      <w:tr w:rsidR="00AC37AF" w:rsidRPr="00C95152" w14:paraId="3C608225" w14:textId="77777777" w:rsidTr="006A0ACB">
        <w:trPr>
          <w:trHeight w:val="435"/>
        </w:trPr>
        <w:tc>
          <w:tcPr>
            <w:tcW w:w="2547" w:type="dxa"/>
            <w:tcMar>
              <w:top w:w="28" w:type="dxa"/>
            </w:tcMar>
          </w:tcPr>
          <w:p w14:paraId="5FEC5C34" w14:textId="6C389C22" w:rsidR="00AC37A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Stossrichtung</w:t>
            </w:r>
          </w:p>
        </w:tc>
        <w:tc>
          <w:tcPr>
            <w:tcW w:w="2693" w:type="dxa"/>
            <w:tcMar>
              <w:top w:w="28" w:type="dxa"/>
            </w:tcMar>
          </w:tcPr>
          <w:p w14:paraId="099A1ED2" w14:textId="4778F231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73122D">
              <w:rPr>
                <w:rFonts w:asciiTheme="minorHAnsi" w:hAnsiTheme="minorHAnsi" w:cstheme="minorHAnsi"/>
                <w:b/>
                <w:bCs/>
              </w:rPr>
              <w:t>Nachhaltigkeitsziel UP PSG 2024</w:t>
            </w:r>
            <w:r w:rsidRPr="00FB23D7">
              <w:rPr>
                <w:rFonts w:eastAsia="Yu Gothic" w:cs="Arial"/>
                <w:b/>
                <w:bCs/>
              </w:rPr>
              <w:t>‒</w:t>
            </w:r>
            <w:r w:rsidRPr="0073122D">
              <w:rPr>
                <w:rFonts w:asciiTheme="minorHAnsi" w:hAnsiTheme="minorHAnsi" w:cstheme="minorHAnsi"/>
                <w:b/>
                <w:bCs/>
              </w:rPr>
              <w:t>2027</w:t>
            </w:r>
          </w:p>
        </w:tc>
        <w:tc>
          <w:tcPr>
            <w:tcW w:w="4394" w:type="dxa"/>
          </w:tcPr>
          <w:p w14:paraId="789D0F4A" w14:textId="557B53E8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73122D">
              <w:rPr>
                <w:rFonts w:asciiTheme="minorHAnsi" w:hAnsiTheme="minorHAnsi" w:cstheme="minorHAnsi"/>
                <w:b/>
                <w:bCs/>
              </w:rPr>
              <w:t>Begründung</w:t>
            </w:r>
          </w:p>
        </w:tc>
      </w:tr>
      <w:tr w:rsidR="00AC37AF" w:rsidRPr="00C95152" w14:paraId="5C438779" w14:textId="77777777" w:rsidTr="006A0ACB">
        <w:trPr>
          <w:trHeight w:val="591"/>
        </w:trPr>
        <w:tc>
          <w:tcPr>
            <w:tcW w:w="2547" w:type="dxa"/>
            <w:tcMar>
              <w:top w:w="28" w:type="dxa"/>
            </w:tcMar>
          </w:tcPr>
          <w:p w14:paraId="502D74C7" w14:textId="590EF2CA" w:rsidR="00AC37A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F47E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Nachhaltiger Konsum und nachhaltige Produktion</w:t>
            </w:r>
          </w:p>
        </w:tc>
        <w:tc>
          <w:tcPr>
            <w:tcW w:w="2693" w:type="dxa"/>
            <w:tcMar>
              <w:top w:w="28" w:type="dxa"/>
            </w:tcMar>
          </w:tcPr>
          <w:p w14:paraId="250FC02B" w14:textId="2D852758" w:rsidR="00AC37AF" w:rsidRPr="00AC37A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de-CH"/>
              </w:rPr>
            </w:pPr>
            <w:r w:rsidRPr="00AC37AF">
              <w:rPr>
                <w:rFonts w:asciiTheme="minorHAnsi" w:hAnsiTheme="minorHAnsi" w:cstheme="minorHAnsi"/>
                <w:sz w:val="18"/>
                <w:szCs w:val="18"/>
              </w:rPr>
              <w:t>Eine Chance des nachhaltigeren Konsums und einer nachhaltigeren Produktion mit neuen Produkten und Produktionsprozessen in Wert setzen.</w:t>
            </w:r>
          </w:p>
        </w:tc>
        <w:tc>
          <w:tcPr>
            <w:tcW w:w="4394" w:type="dxa"/>
          </w:tcPr>
          <w:p w14:paraId="7AE5C856" w14:textId="7C61973B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5D263DDC" w14:textId="77777777" w:rsidTr="006A0ACB">
        <w:trPr>
          <w:trHeight w:val="591"/>
        </w:trPr>
        <w:tc>
          <w:tcPr>
            <w:tcW w:w="2547" w:type="dxa"/>
            <w:tcMar>
              <w:top w:w="28" w:type="dxa"/>
            </w:tcMar>
          </w:tcPr>
          <w:p w14:paraId="25B10D18" w14:textId="68432D63" w:rsidR="00AC37A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F47E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Klima, Energie und Biodiversität</w:t>
            </w:r>
          </w:p>
        </w:tc>
        <w:tc>
          <w:tcPr>
            <w:tcW w:w="2693" w:type="dxa"/>
            <w:tcMar>
              <w:top w:w="28" w:type="dxa"/>
            </w:tcMar>
          </w:tcPr>
          <w:p w14:paraId="4AD49340" w14:textId="743127AC" w:rsidR="00AC37AF" w:rsidRPr="00AC37A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de-CH"/>
              </w:rPr>
            </w:pPr>
            <w:r w:rsidRPr="00AC37AF">
              <w:rPr>
                <w:rFonts w:asciiTheme="minorHAnsi" w:hAnsiTheme="minorHAnsi" w:cstheme="minorHAnsi"/>
                <w:sz w:val="18"/>
                <w:szCs w:val="18"/>
              </w:rPr>
              <w:t>Auf natur- und kulturnahen Tourismus bzw. auf eine nachhaltige Nutzung / Inwertsetzung von Landschaft und Biodiversität setzen oder Investitionen bezüglich deren Auswirkungen optimieren.</w:t>
            </w:r>
          </w:p>
        </w:tc>
        <w:tc>
          <w:tcPr>
            <w:tcW w:w="4394" w:type="dxa"/>
          </w:tcPr>
          <w:p w14:paraId="145006EC" w14:textId="46F3A440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6F730401" w14:textId="77777777" w:rsidTr="006A0ACB">
        <w:trPr>
          <w:trHeight w:val="591"/>
        </w:trPr>
        <w:tc>
          <w:tcPr>
            <w:tcW w:w="2547" w:type="dxa"/>
            <w:tcMar>
              <w:top w:w="28" w:type="dxa"/>
            </w:tcMar>
          </w:tcPr>
          <w:p w14:paraId="1F200E9F" w14:textId="1CCBE33A" w:rsidR="00AC37A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F47E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Chancengleichheit und sozialer Zusammenhalt</w:t>
            </w:r>
          </w:p>
        </w:tc>
        <w:tc>
          <w:tcPr>
            <w:tcW w:w="2693" w:type="dxa"/>
            <w:tcMar>
              <w:top w:w="28" w:type="dxa"/>
            </w:tcMar>
          </w:tcPr>
          <w:p w14:paraId="1FB16043" w14:textId="54D8F7B8" w:rsidR="00AC37AF" w:rsidRPr="00AC37AF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de-CH"/>
              </w:rPr>
            </w:pPr>
            <w:r w:rsidRPr="00AC37AF">
              <w:rPr>
                <w:rFonts w:asciiTheme="minorHAnsi" w:hAnsiTheme="minorHAnsi" w:cstheme="minorHAnsi"/>
                <w:sz w:val="18"/>
                <w:szCs w:val="18"/>
              </w:rPr>
              <w:t>Die Zusammenarbeit zwischen verschiedenen Gesellschafts- und Altersgruppen oder zwischen ländlichen und städtischen Räumen stärken.</w:t>
            </w:r>
          </w:p>
        </w:tc>
        <w:tc>
          <w:tcPr>
            <w:tcW w:w="4394" w:type="dxa"/>
          </w:tcPr>
          <w:p w14:paraId="2BDD9A3E" w14:textId="10190C92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0F86719D" w14:textId="77777777" w:rsidTr="006A0ACB">
        <w:trPr>
          <w:trHeight w:val="591"/>
        </w:trPr>
        <w:tc>
          <w:tcPr>
            <w:tcW w:w="5240" w:type="dxa"/>
            <w:gridSpan w:val="2"/>
            <w:tcMar>
              <w:top w:w="28" w:type="dxa"/>
            </w:tcMar>
          </w:tcPr>
          <w:p w14:paraId="2BE75C15" w14:textId="77777777" w:rsidR="00AC37AF" w:rsidRPr="00F47EA7" w:rsidRDefault="00AC37AF" w:rsidP="00AC37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47EA7">
              <w:rPr>
                <w:rFonts w:asciiTheme="minorHAnsi" w:hAnsiTheme="minorHAnsi" w:cstheme="minorHAnsi"/>
                <w:sz w:val="20"/>
                <w:szCs w:val="20"/>
              </w:rPr>
              <w:t>Weitere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Ziele zu den drei Schwerpunkten</w:t>
            </w:r>
            <w:r w:rsidRPr="00F47EA7">
              <w:rPr>
                <w:rFonts w:asciiTheme="minorHAnsi" w:hAnsiTheme="minorHAnsi" w:cstheme="minorHAnsi"/>
                <w:sz w:val="20"/>
                <w:szCs w:val="20"/>
              </w:rPr>
              <w:t xml:space="preserve"> gemäss (</w:t>
            </w:r>
            <w:hyperlink r:id="rId13" w:history="1">
              <w:r w:rsidRPr="002E0F82">
                <w:rPr>
                  <w:rStyle w:val="Hyperlink"/>
                  <w:rFonts w:asciiTheme="minorHAnsi" w:hAnsiTheme="minorHAnsi" w:cstheme="minorHAnsi"/>
                  <w:szCs w:val="20"/>
                  <w:u w:val="single"/>
                </w:rPr>
                <w:t>Konzept Nachhaltige Entwicklung in der NRP</w:t>
              </w:r>
            </w:hyperlink>
            <w:r w:rsidRPr="00F47EA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12B13670" w14:textId="32A33BFC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Ziel</w:t>
            </w:r>
            <w:r w:rsidR="00651EF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e</w:t>
            </w:r>
            <w:r w:rsidRPr="00F47EA7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: </w:t>
            </w:r>
            <w:r w:rsidRPr="00F47EA7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47EA7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F47EA7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F47EA7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F47EA7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F47EA7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F47EA7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F47EA7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F47EA7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F47EA7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4394" w:type="dxa"/>
          </w:tcPr>
          <w:p w14:paraId="45B36DC1" w14:textId="1A226229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4A822B48" w14:textId="77777777" w:rsidTr="006A0ACB">
        <w:trPr>
          <w:trHeight w:val="123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06875776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Ist die 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Finanzierung des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Unterhalts oder des</w:t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Betriebs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nach Realisierung des Projektes 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si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chergestellt?</w:t>
            </w:r>
          </w:p>
          <w:p w14:paraId="11330DE8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6EA92E0F" w14:textId="73F165B6" w:rsidR="00AC37AF" w:rsidRPr="00C02459" w:rsidRDefault="00AC37AF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Zeigen Sie auf, wie die Finanzierung des Unterhalts oder des Betriebs sichergestellt wird.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6B58D8CD" w14:textId="77777777" w:rsidR="00AC37AF" w:rsidRPr="00C95152" w:rsidRDefault="00AC37AF" w:rsidP="00AC37AF">
            <w:pPr>
              <w:tabs>
                <w:tab w:val="left" w:pos="2861"/>
              </w:tabs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4F56B09C" w14:textId="77777777" w:rsidR="00946E3E" w:rsidRDefault="00946E3E">
      <w:r>
        <w:br w:type="page"/>
      </w:r>
    </w:p>
    <w:tbl>
      <w:tblPr>
        <w:tblW w:w="963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686"/>
        <w:gridCol w:w="1842"/>
        <w:gridCol w:w="1701"/>
      </w:tblGrid>
      <w:tr w:rsidR="00AC37AF" w:rsidRPr="00C95152" w14:paraId="22449573" w14:textId="77777777" w:rsidTr="001D324C">
        <w:tc>
          <w:tcPr>
            <w:tcW w:w="96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</w:tcMar>
          </w:tcPr>
          <w:p w14:paraId="7EC337E7" w14:textId="77777777" w:rsidR="00946E3E" w:rsidRPr="00C95152" w:rsidRDefault="00946E3E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</w:tr>
      <w:tr w:rsidR="00AC37AF" w:rsidRPr="00045318" w14:paraId="20692451" w14:textId="77777777" w:rsidTr="001D324C">
        <w:tc>
          <w:tcPr>
            <w:tcW w:w="9634" w:type="dxa"/>
            <w:gridSpan w:val="4"/>
            <w:tcBorders>
              <w:top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3C26326C" w14:textId="77777777" w:rsidR="00AC37AF" w:rsidRPr="004E51B1" w:rsidRDefault="00AC37AF" w:rsidP="00AC37AF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b/>
                <w:bCs/>
                <w:iCs/>
                <w:sz w:val="24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8"/>
              </w:rPr>
              <w:t xml:space="preserve">Mittelherkunft </w:t>
            </w:r>
          </w:p>
        </w:tc>
      </w:tr>
      <w:tr w:rsidR="00AC37AF" w:rsidRPr="007F609E" w14:paraId="11203156" w14:textId="77777777" w:rsidTr="00946E3E">
        <w:trPr>
          <w:trHeight w:val="284"/>
        </w:trPr>
        <w:tc>
          <w:tcPr>
            <w:tcW w:w="9634" w:type="dxa"/>
            <w:gridSpan w:val="4"/>
            <w:tcMar>
              <w:top w:w="28" w:type="dxa"/>
            </w:tcMar>
          </w:tcPr>
          <w:p w14:paraId="7CA2EB0C" w14:textId="6BBA109F" w:rsidR="00AC37AF" w:rsidRPr="00B21293" w:rsidRDefault="00AC37AF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</w:pPr>
            <w:r w:rsidRPr="00F2209D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Aufzeigen wie das Projekt finanziert wurde mit Soll-/Ist-Vergleich zwischen Antragsstellung und Projektabschluss.</w:t>
            </w:r>
          </w:p>
        </w:tc>
      </w:tr>
      <w:tr w:rsidR="00AC37AF" w:rsidRPr="00C95152" w14:paraId="457F96AC" w14:textId="77777777" w:rsidTr="00946E3E">
        <w:trPr>
          <w:trHeight w:val="284"/>
        </w:trPr>
        <w:tc>
          <w:tcPr>
            <w:tcW w:w="6091" w:type="dxa"/>
            <w:gridSpan w:val="2"/>
            <w:shd w:val="clear" w:color="auto" w:fill="EAF1DD" w:themeFill="accent3" w:themeFillTint="33"/>
            <w:tcMar>
              <w:top w:w="28" w:type="dxa"/>
            </w:tcMar>
          </w:tcPr>
          <w:p w14:paraId="1B115B07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Kosten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14:paraId="03DDEA85" w14:textId="77777777" w:rsidR="00AC37AF" w:rsidRPr="000B396E" w:rsidRDefault="00AC37AF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Stand b</w:t>
            </w:r>
            <w:r w:rsidRPr="000B396E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ei Antragstellung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14:paraId="737AB506" w14:textId="77777777" w:rsidR="00AC37AF" w:rsidRPr="000B396E" w:rsidRDefault="00AC37AF" w:rsidP="00AC37A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Stand </w:t>
            </w:r>
            <w:r w:rsidRPr="000B396E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bei Projektabschluss</w:t>
            </w:r>
          </w:p>
        </w:tc>
      </w:tr>
      <w:tr w:rsidR="00AC37AF" w:rsidRPr="00C95152" w14:paraId="4108C86B" w14:textId="77777777" w:rsidTr="00946E3E">
        <w:trPr>
          <w:trHeight w:val="284"/>
        </w:trPr>
        <w:tc>
          <w:tcPr>
            <w:tcW w:w="6091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4AC4291D" w14:textId="3BD46174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Gesamt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projekt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kosten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Soll-/Ist-Vergleich zu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Antrag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/ effektiv bei Projektende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26A1533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bookmarkStart w:id="0" w:name="Gesamtkosten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bookmarkEnd w:id="0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BC334D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04209E60" w14:textId="77777777" w:rsidTr="00946E3E">
        <w:trPr>
          <w:trHeight w:val="284"/>
        </w:trPr>
        <w:tc>
          <w:tcPr>
            <w:tcW w:w="9634" w:type="dxa"/>
            <w:gridSpan w:val="4"/>
            <w:shd w:val="clear" w:color="auto" w:fill="D9D9D9" w:themeFill="background1" w:themeFillShade="D9"/>
            <w:tcMar>
              <w:top w:w="28" w:type="dxa"/>
            </w:tcMar>
          </w:tcPr>
          <w:p w14:paraId="08FD9A99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Finanzierung</w:t>
            </w:r>
          </w:p>
        </w:tc>
      </w:tr>
      <w:tr w:rsidR="00AC37AF" w:rsidRPr="00C95152" w14:paraId="54566FA9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72688497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Eigenfinanzierung 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(finanzielle Mittel)</w:t>
            </w:r>
          </w:p>
        </w:tc>
        <w:tc>
          <w:tcPr>
            <w:tcW w:w="1842" w:type="dxa"/>
          </w:tcPr>
          <w:p w14:paraId="2EB38C25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bookmarkStart w:id="1" w:name="Anteil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bookmarkEnd w:id="1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</w:tcPr>
          <w:p w14:paraId="39142183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529E7467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130694C4" w14:textId="4D461ABF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Eigenleistungen der Trägerschaft 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(Detaillierte Aufstellung mit Stunden-Ansätzen beilegen)</w:t>
            </w:r>
          </w:p>
        </w:tc>
        <w:tc>
          <w:tcPr>
            <w:tcW w:w="1842" w:type="dxa"/>
          </w:tcPr>
          <w:p w14:paraId="7E85EC08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</w:tcPr>
          <w:p w14:paraId="72BCDE06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05BF72D5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23E486BC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Fremdfinanzierung 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(z.B. Bankkredite etc.)</w:t>
            </w:r>
          </w:p>
        </w:tc>
        <w:tc>
          <w:tcPr>
            <w:tcW w:w="1842" w:type="dxa"/>
          </w:tcPr>
          <w:p w14:paraId="1111A2AE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</w:tcPr>
          <w:p w14:paraId="6C9AB284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2D362BAD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1CA5190B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Drittfinanzierung 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(z.B. Sponsoren, Spenden etc.)</w:t>
            </w:r>
          </w:p>
        </w:tc>
        <w:tc>
          <w:tcPr>
            <w:tcW w:w="1842" w:type="dxa"/>
          </w:tcPr>
          <w:p w14:paraId="04BE6F4D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</w:tcPr>
          <w:p w14:paraId="18C08836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76EF63C2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12365E32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Fördermittel anderer Bundes- oder Kantonsämter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B21293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(ohne NRP)</w:t>
            </w:r>
          </w:p>
        </w:tc>
        <w:tc>
          <w:tcPr>
            <w:tcW w:w="1842" w:type="dxa"/>
          </w:tcPr>
          <w:p w14:paraId="4AC86F8B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</w:tcPr>
          <w:p w14:paraId="066BF700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45EEB26C" w14:textId="77777777" w:rsidTr="00946E3E">
        <w:trPr>
          <w:trHeight w:val="284"/>
        </w:trPr>
        <w:tc>
          <w:tcPr>
            <w:tcW w:w="6091" w:type="dxa"/>
            <w:gridSpan w:val="2"/>
            <w:tcMar>
              <w:top w:w="28" w:type="dxa"/>
            </w:tcMar>
          </w:tcPr>
          <w:p w14:paraId="58D3027C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Beiträge Gemeinden, Regionen</w:t>
            </w:r>
          </w:p>
        </w:tc>
        <w:tc>
          <w:tcPr>
            <w:tcW w:w="1842" w:type="dxa"/>
          </w:tcPr>
          <w:p w14:paraId="32133660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</w:tcPr>
          <w:p w14:paraId="2619C6DC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4D737216" w14:textId="77777777" w:rsidTr="00946E3E">
        <w:trPr>
          <w:trHeight w:val="284"/>
        </w:trPr>
        <w:tc>
          <w:tcPr>
            <w:tcW w:w="6091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713FC487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Weitere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: Wenn ja, welche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6637371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0508E65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7A976107" w14:textId="77777777" w:rsidTr="00946E3E">
        <w:trPr>
          <w:trHeight w:val="284"/>
        </w:trPr>
        <w:tc>
          <w:tcPr>
            <w:tcW w:w="6091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60EC9513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Zwischensumme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F1FE6FF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EDB076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B10091" w14:paraId="64003EAF" w14:textId="77777777" w:rsidTr="00946E3E">
        <w:trPr>
          <w:trHeight w:val="284"/>
        </w:trPr>
        <w:tc>
          <w:tcPr>
            <w:tcW w:w="96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tcMar>
              <w:top w:w="28" w:type="dxa"/>
            </w:tcMar>
          </w:tcPr>
          <w:p w14:paraId="1C72324C" w14:textId="77777777" w:rsidR="00AC37AF" w:rsidRPr="00B10091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Auszahlung </w:t>
            </w:r>
            <w:r w:rsidRPr="00B1009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NRP-Förder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tranchen</w:t>
            </w:r>
            <w:r w:rsidRPr="00B1009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48613FB9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7871BECD" w14:textId="77777777" w:rsidR="00AC37AF" w:rsidRPr="0020374C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20374C">
              <w:rPr>
                <w:rFonts w:asciiTheme="minorHAnsi" w:hAnsiTheme="minorHAnsi" w:cstheme="minorHAnsi"/>
                <w:sz w:val="20"/>
                <w:szCs w:val="20"/>
              </w:rPr>
              <w:t>Datum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1. Tranche</w:t>
            </w:r>
            <w:r w:rsidRPr="0020374C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EB1A8A5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09FAA9E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C37AF" w:rsidRPr="00C95152" w14:paraId="108DCCA4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55D66B41" w14:textId="77777777" w:rsidR="00AC37AF" w:rsidRPr="00E73F6C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Datum 2. Tranche: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DDD8EA8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B6880A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636610F1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3B5F17E2" w14:textId="13549E4D" w:rsidR="00AC37AF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Datum 3. Tranche: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A2415CA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564B44E" w14:textId="486A04D8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4C244B77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2AF05D5C" w14:textId="034C986D" w:rsidR="00AC37AF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Datum 4. Tranche: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23A6B96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63E392C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2975B12C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6D89107E" w14:textId="07C65663" w:rsidR="00AC37AF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Datum 5. Tranche: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E4A9F78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D4956F" w14:textId="0CFC95F8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0A924967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276FDF16" w14:textId="77777777" w:rsidR="00AC37AF" w:rsidRPr="00E73F6C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Offene Schlusszahlung </w:t>
            </w:r>
            <w:r w:rsidRPr="00B21293">
              <w:rPr>
                <w:rFonts w:asciiTheme="minorHAnsi" w:hAnsiTheme="minorHAnsi" w:cstheme="minorHAnsi"/>
                <w:sz w:val="16"/>
                <w:szCs w:val="16"/>
              </w:rPr>
              <w:t>(wird nach Einreichen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und Beurteilung</w:t>
            </w:r>
            <w:r w:rsidRPr="00B21293">
              <w:rPr>
                <w:rFonts w:asciiTheme="minorHAnsi" w:hAnsiTheme="minorHAnsi" w:cstheme="minorHAnsi"/>
                <w:sz w:val="16"/>
                <w:szCs w:val="16"/>
              </w:rPr>
              <w:t xml:space="preserve"> des Schlussberichtes ausbezahlt)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9CE1414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E508E0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67572A42" w14:textId="77777777" w:rsidTr="00946E3E">
        <w:trPr>
          <w:trHeight w:val="28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2916A799" w14:textId="77777777" w:rsidR="00AC37AF" w:rsidRPr="0020374C" w:rsidRDefault="00AC37AF" w:rsidP="00AC37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0374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Total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NRP-</w:t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</w:rPr>
              <w:t>Förderbeitrag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5284E61" w14:textId="77777777" w:rsidR="00AC37AF" w:rsidRPr="0020374C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CHF </w:t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instrText xml:space="preserve"> FORMTEXT </w:instrText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fldChar w:fldCharType="separate"/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53C91C" w14:textId="77777777" w:rsidR="00AC37AF" w:rsidRPr="0020374C" w:rsidRDefault="00AC37AF" w:rsidP="00AC37A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CHF </w:t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instrText xml:space="preserve"> FORMTEXT </w:instrText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fldChar w:fldCharType="separate"/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de-CH"/>
              </w:rPr>
              <w:t> </w:t>
            </w:r>
            <w:r w:rsidRPr="0020374C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C37AF" w:rsidRPr="00C95152" w14:paraId="29DCEA80" w14:textId="77777777" w:rsidTr="00946E3E">
        <w:trPr>
          <w:trHeight w:val="370"/>
        </w:trPr>
        <w:tc>
          <w:tcPr>
            <w:tcW w:w="6091" w:type="dxa"/>
            <w:gridSpan w:val="2"/>
            <w:tcBorders>
              <w:bottom w:val="triple" w:sz="4" w:space="0" w:color="auto"/>
            </w:tcBorders>
            <w:tcMar>
              <w:top w:w="28" w:type="dxa"/>
            </w:tcMar>
            <w:vAlign w:val="bottom"/>
          </w:tcPr>
          <w:p w14:paraId="15FD262F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Gesamtfinanzierung</w:t>
            </w:r>
          </w:p>
        </w:tc>
        <w:tc>
          <w:tcPr>
            <w:tcW w:w="1842" w:type="dxa"/>
            <w:tcBorders>
              <w:bottom w:val="triple" w:sz="4" w:space="0" w:color="auto"/>
            </w:tcBorders>
            <w:vAlign w:val="bottom"/>
          </w:tcPr>
          <w:p w14:paraId="2BAE8462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CHF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  </w:t>
            </w:r>
          </w:p>
        </w:tc>
        <w:tc>
          <w:tcPr>
            <w:tcW w:w="1701" w:type="dxa"/>
            <w:tcBorders>
              <w:bottom w:val="triple" w:sz="4" w:space="0" w:color="auto"/>
            </w:tcBorders>
            <w:vAlign w:val="bottom"/>
          </w:tcPr>
          <w:p w14:paraId="61197CFD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CHF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  </w:t>
            </w:r>
          </w:p>
        </w:tc>
      </w:tr>
      <w:tr w:rsidR="00AC37AF" w:rsidRPr="00C95152" w14:paraId="3274975B" w14:textId="77777777" w:rsidTr="00946E3E">
        <w:trPr>
          <w:trHeight w:val="513"/>
        </w:trPr>
        <w:tc>
          <w:tcPr>
            <w:tcW w:w="2405" w:type="dxa"/>
            <w:tcBorders>
              <w:top w:val="triple" w:sz="4" w:space="0" w:color="auto"/>
              <w:bottom w:val="single" w:sz="4" w:space="0" w:color="auto"/>
            </w:tcBorders>
            <w:tcMar>
              <w:top w:w="28" w:type="dxa"/>
            </w:tcMar>
            <w:vAlign w:val="bottom"/>
          </w:tcPr>
          <w:p w14:paraId="1B1CFC41" w14:textId="2F164A8E" w:rsidR="00AC37AF" w:rsidRPr="00F2209D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F2209D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Wurde die geplante </w:t>
            </w:r>
            <w:r w:rsidRPr="00F2209D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Finanzierung gemäss der Antragsstellung eingehalten,</w:t>
            </w:r>
            <w:r w:rsidRPr="00F2209D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oder gab es Verschiebungen? </w:t>
            </w:r>
          </w:p>
          <w:p w14:paraId="42061597" w14:textId="77777777" w:rsidR="00AC37AF" w:rsidRPr="00F2209D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7E7722BC" w14:textId="77777777" w:rsidR="00AC37AF" w:rsidRPr="00F2209D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F2209D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Begründen Sie eine allfällige Verschiebung bei der Finanzierung.</w:t>
            </w:r>
          </w:p>
        </w:tc>
        <w:tc>
          <w:tcPr>
            <w:tcW w:w="7229" w:type="dxa"/>
            <w:gridSpan w:val="3"/>
            <w:tcBorders>
              <w:top w:val="triple" w:sz="4" w:space="0" w:color="auto"/>
              <w:bottom w:val="single" w:sz="4" w:space="0" w:color="auto"/>
            </w:tcBorders>
          </w:tcPr>
          <w:p w14:paraId="3B7C812E" w14:textId="77777777" w:rsidR="00AC37AF" w:rsidRPr="00C95152" w:rsidRDefault="00AC37AF" w:rsidP="00AC37AF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3D1B0370" w14:textId="77777777" w:rsidR="00A91FBE" w:rsidRDefault="00A91FBE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5103"/>
        <w:gridCol w:w="2126"/>
      </w:tblGrid>
      <w:tr w:rsidR="00220A75" w:rsidRPr="00641807" w14:paraId="3A059DB4" w14:textId="77777777" w:rsidTr="0037120A">
        <w:tc>
          <w:tcPr>
            <w:tcW w:w="9634" w:type="dxa"/>
            <w:gridSpan w:val="3"/>
            <w:tcBorders>
              <w:top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3DDF4923" w14:textId="08DFA5F5" w:rsidR="00220A75" w:rsidRPr="00641807" w:rsidRDefault="00220A75" w:rsidP="00045318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641807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Mittelverwendung </w:t>
            </w:r>
          </w:p>
        </w:tc>
      </w:tr>
      <w:tr w:rsidR="00220A75" w:rsidRPr="00C95152" w14:paraId="390DEB26" w14:textId="77777777" w:rsidTr="0037120A">
        <w:trPr>
          <w:trHeight w:val="399"/>
        </w:trPr>
        <w:tc>
          <w:tcPr>
            <w:tcW w:w="9634" w:type="dxa"/>
            <w:gridSpan w:val="3"/>
            <w:tcMar>
              <w:top w:w="28" w:type="dxa"/>
            </w:tcMar>
            <w:vAlign w:val="center"/>
          </w:tcPr>
          <w:p w14:paraId="047FE201" w14:textId="20C615BA" w:rsidR="009B61C9" w:rsidRPr="00C02459" w:rsidRDefault="007F609E" w:rsidP="00421BC0">
            <w:pPr>
              <w:tabs>
                <w:tab w:val="left" w:pos="286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</w:pPr>
            <w:r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D</w:t>
            </w:r>
            <w:r w:rsidR="00220A75"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etaillierte Kostenzusammenstellung</w:t>
            </w:r>
            <w:r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. </w:t>
            </w:r>
            <w:r w:rsid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Bei konzeptionellen Projekten sind d</w:t>
            </w:r>
            <w:r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em Schlussbericht</w:t>
            </w:r>
            <w:r w:rsidR="004669C1"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 </w:t>
            </w:r>
            <w:r w:rsidR="00220A75"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Kopien aller Rechnungen </w:t>
            </w:r>
            <w:r w:rsidR="004669C1"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separat </w:t>
            </w:r>
            <w:r w:rsidR="00220A75" w:rsidRPr="00C0245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beizulegen.</w:t>
            </w:r>
            <w:r w:rsid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 B</w:t>
            </w:r>
            <w:r w:rsidR="009B61C9" w:rsidRP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ei </w:t>
            </w:r>
            <w:r w:rsid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Investitionsprojekten (Infrastrukturen)</w:t>
            </w:r>
            <w:r w:rsidR="009B61C9" w:rsidRP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 </w:t>
            </w:r>
            <w:r w:rsid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ist die</w:t>
            </w:r>
            <w:r w:rsidR="009B61C9" w:rsidRP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 Nachvollziehbarkeit</w:t>
            </w:r>
            <w:r w:rsid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 xml:space="preserve"> der Abrechnung </w:t>
            </w:r>
            <w:r w:rsidR="00421BC0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erforderlich</w:t>
            </w:r>
            <w:r w:rsid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. S</w:t>
            </w:r>
            <w:r w:rsidR="009B61C9" w:rsidRP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tichprobenartige Prüfung</w:t>
            </w:r>
            <w:r w:rsidR="009B61C9">
              <w:rPr>
                <w:rFonts w:asciiTheme="minorHAnsi" w:hAnsiTheme="minorHAnsi" w:cstheme="minorHAnsi"/>
                <w:i/>
                <w:sz w:val="20"/>
                <w:szCs w:val="20"/>
                <w:lang w:eastAsia="de-CH"/>
              </w:rPr>
              <w:t>en bleiben vorbehalten.</w:t>
            </w:r>
          </w:p>
        </w:tc>
      </w:tr>
      <w:tr w:rsidR="00220A75" w:rsidRPr="00C95152" w14:paraId="174FC05E" w14:textId="77777777" w:rsidTr="0037120A">
        <w:trPr>
          <w:trHeight w:val="284"/>
        </w:trPr>
        <w:tc>
          <w:tcPr>
            <w:tcW w:w="9634" w:type="dxa"/>
            <w:gridSpan w:val="3"/>
            <w:shd w:val="clear" w:color="auto" w:fill="EAF1DD" w:themeFill="accent3" w:themeFillTint="33"/>
            <w:tcMar>
              <w:top w:w="28" w:type="dxa"/>
            </w:tcMar>
          </w:tcPr>
          <w:p w14:paraId="6602DFC7" w14:textId="69D19E33" w:rsidR="00220A75" w:rsidRPr="00C95152" w:rsidRDefault="004669C1" w:rsidP="00C02459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Effektive </w:t>
            </w:r>
            <w:r w:rsidR="007A283D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Projektk</w:t>
            </w:r>
            <w:r w:rsidR="00220A75"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osten</w:t>
            </w:r>
            <w:r w:rsidR="007A283D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</w:t>
            </w:r>
            <w:r w:rsidR="007A283D" w:rsidRPr="00C02459">
              <w:rPr>
                <w:rFonts w:asciiTheme="minorHAnsi" w:hAnsiTheme="minorHAnsi" w:cstheme="minorHAnsi"/>
                <w:b/>
                <w:sz w:val="16"/>
                <w:szCs w:val="16"/>
                <w:lang w:eastAsia="de-CH"/>
              </w:rPr>
              <w:t>(</w:t>
            </w:r>
            <w:r w:rsidR="00C02459">
              <w:rPr>
                <w:rFonts w:asciiTheme="minorHAnsi" w:hAnsiTheme="minorHAnsi" w:cstheme="minorHAnsi"/>
                <w:b/>
                <w:sz w:val="16"/>
                <w:szCs w:val="16"/>
                <w:lang w:eastAsia="de-CH"/>
              </w:rPr>
              <w:t xml:space="preserve">aufgeschlüsselt </w:t>
            </w:r>
            <w:r w:rsidR="00942FDE" w:rsidRPr="00C02459">
              <w:rPr>
                <w:rFonts w:asciiTheme="minorHAnsi" w:hAnsiTheme="minorHAnsi" w:cstheme="minorHAnsi"/>
                <w:b/>
                <w:sz w:val="16"/>
                <w:szCs w:val="16"/>
                <w:lang w:eastAsia="de-CH"/>
              </w:rPr>
              <w:t>nach Lieferanten</w:t>
            </w:r>
            <w:r w:rsidR="007A283D" w:rsidRPr="00C02459">
              <w:rPr>
                <w:rFonts w:asciiTheme="minorHAnsi" w:hAnsiTheme="minorHAnsi" w:cstheme="minorHAnsi"/>
                <w:b/>
                <w:sz w:val="16"/>
                <w:szCs w:val="16"/>
                <w:lang w:eastAsia="de-CH"/>
              </w:rPr>
              <w:t xml:space="preserve"> </w:t>
            </w:r>
            <w:r w:rsidR="00C02459">
              <w:rPr>
                <w:rFonts w:asciiTheme="minorHAnsi" w:hAnsiTheme="minorHAnsi" w:cstheme="minorHAnsi"/>
                <w:b/>
                <w:sz w:val="16"/>
                <w:szCs w:val="16"/>
                <w:lang w:eastAsia="de-CH"/>
              </w:rPr>
              <w:t>auszuweisen</w:t>
            </w:r>
            <w:r w:rsidR="007A283D" w:rsidRPr="00C02459">
              <w:rPr>
                <w:rFonts w:asciiTheme="minorHAnsi" w:hAnsiTheme="minorHAnsi" w:cstheme="minorHAnsi"/>
                <w:b/>
                <w:sz w:val="16"/>
                <w:szCs w:val="16"/>
                <w:lang w:eastAsia="de-CH"/>
              </w:rPr>
              <w:t>)</w:t>
            </w:r>
          </w:p>
        </w:tc>
      </w:tr>
      <w:tr w:rsidR="00220A75" w:rsidRPr="00C95152" w14:paraId="732445E6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69939F47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</w:tcPr>
          <w:p w14:paraId="5F524B6C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5A3845F6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519A7653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</w:tcPr>
          <w:p w14:paraId="2DBA2C0A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101394FE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3BE0CF66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</w:tcPr>
          <w:p w14:paraId="3A815E83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0EDB5118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5A47A019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</w:tcPr>
          <w:p w14:paraId="08D5D865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67989259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0EC2B441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</w:tcPr>
          <w:p w14:paraId="5E89CD5F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6F40E077" w14:textId="77777777" w:rsidTr="0037120A">
        <w:trPr>
          <w:trHeight w:val="284"/>
        </w:trPr>
        <w:tc>
          <w:tcPr>
            <w:tcW w:w="7508" w:type="dxa"/>
            <w:gridSpan w:val="2"/>
            <w:tcMar>
              <w:top w:w="28" w:type="dxa"/>
            </w:tcMar>
          </w:tcPr>
          <w:p w14:paraId="63333C31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</w:tcPr>
          <w:p w14:paraId="3F99182A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2B350E16" w14:textId="77777777" w:rsidTr="0037120A">
        <w:trPr>
          <w:trHeight w:val="284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26F033F0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lastRenderedPageBreak/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80537A8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30108E02" w14:textId="77777777" w:rsidTr="0037120A">
        <w:trPr>
          <w:trHeight w:val="284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2D6A249B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0B1424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0096C034" w14:textId="77777777" w:rsidTr="0037120A">
        <w:trPr>
          <w:trHeight w:val="370"/>
        </w:trPr>
        <w:tc>
          <w:tcPr>
            <w:tcW w:w="7508" w:type="dxa"/>
            <w:gridSpan w:val="2"/>
            <w:tcBorders>
              <w:bottom w:val="triple" w:sz="4" w:space="0" w:color="auto"/>
            </w:tcBorders>
            <w:tcMar>
              <w:top w:w="28" w:type="dxa"/>
            </w:tcMar>
            <w:vAlign w:val="bottom"/>
          </w:tcPr>
          <w:p w14:paraId="0624AFE8" w14:textId="77777777" w:rsidR="00220A75" w:rsidRPr="00C95152" w:rsidRDefault="00220A75" w:rsidP="00220A7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Gesamt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kosten</w:t>
            </w:r>
          </w:p>
        </w:tc>
        <w:tc>
          <w:tcPr>
            <w:tcW w:w="2126" w:type="dxa"/>
            <w:tcBorders>
              <w:bottom w:val="triple" w:sz="4" w:space="0" w:color="auto"/>
            </w:tcBorders>
            <w:vAlign w:val="bottom"/>
          </w:tcPr>
          <w:p w14:paraId="487D0E34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spacing w:after="4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CHF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  </w:t>
            </w:r>
          </w:p>
        </w:tc>
      </w:tr>
      <w:tr w:rsidR="00220A75" w:rsidRPr="00C95152" w14:paraId="3200B5BF" w14:textId="77777777" w:rsidTr="0037120A">
        <w:trPr>
          <w:trHeight w:val="513"/>
        </w:trPr>
        <w:tc>
          <w:tcPr>
            <w:tcW w:w="2405" w:type="dxa"/>
            <w:tcBorders>
              <w:top w:val="triple" w:sz="4" w:space="0" w:color="auto"/>
              <w:bottom w:val="single" w:sz="4" w:space="0" w:color="auto"/>
            </w:tcBorders>
            <w:tcMar>
              <w:top w:w="28" w:type="dxa"/>
            </w:tcMar>
            <w:vAlign w:val="bottom"/>
          </w:tcPr>
          <w:p w14:paraId="3258402A" w14:textId="23991A3E" w:rsidR="004669C1" w:rsidRPr="004669C1" w:rsidRDefault="004669C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Wurden</w:t>
            </w:r>
            <w:r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die </w:t>
            </w:r>
            <w:r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Projektkosten eingehalten </w:t>
            </w:r>
            <w:r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oder fallen diese </w:t>
            </w:r>
            <w:r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höhe</w:t>
            </w:r>
            <w:r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oder</w:t>
            </w:r>
            <w:r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tiefer</w:t>
            </w:r>
            <w:r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als beantrag</w:t>
            </w:r>
            <w:r w:rsidR="00D6615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t</w:t>
            </w:r>
            <w:r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aus? </w:t>
            </w:r>
          </w:p>
          <w:p w14:paraId="7EA26AB7" w14:textId="77777777" w:rsidR="004669C1" w:rsidRDefault="004669C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37E4E38F" w14:textId="77777777" w:rsidR="004669C1" w:rsidRDefault="004669C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62FAA490" w14:textId="77777777" w:rsidR="00220A75" w:rsidRPr="003661DB" w:rsidRDefault="004669C1" w:rsidP="00976858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Begründen Sie</w:t>
            </w:r>
            <w:r w:rsidR="00E87EF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die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Abweichung zum beantragten Projekt</w:t>
            </w:r>
            <w:r w:rsidR="00E87EF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udget.</w:t>
            </w:r>
          </w:p>
        </w:tc>
        <w:tc>
          <w:tcPr>
            <w:tcW w:w="7229" w:type="dxa"/>
            <w:gridSpan w:val="2"/>
            <w:tcBorders>
              <w:top w:val="triple" w:sz="4" w:space="0" w:color="auto"/>
              <w:bottom w:val="single" w:sz="4" w:space="0" w:color="auto"/>
            </w:tcBorders>
          </w:tcPr>
          <w:p w14:paraId="44880A52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60491E93" w14:textId="77777777" w:rsidR="00220A75" w:rsidRDefault="00220A75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103"/>
      </w:tblGrid>
      <w:tr w:rsidR="009001DB" w:rsidRPr="00942FDE" w14:paraId="1F1774C3" w14:textId="77777777" w:rsidTr="001105D0">
        <w:trPr>
          <w:trHeight w:val="284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7026E476" w14:textId="77777777" w:rsidR="009001DB" w:rsidRPr="00942FDE" w:rsidRDefault="009001DB" w:rsidP="00045318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942FDE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Bestätigung </w:t>
            </w:r>
            <w:r w:rsidR="00282DF6" w:rsidRPr="00942FDE">
              <w:rPr>
                <w:rFonts w:asciiTheme="minorHAnsi" w:hAnsiTheme="minorHAnsi" w:cstheme="minorHAnsi"/>
                <w:iCs/>
                <w:sz w:val="24"/>
                <w:szCs w:val="28"/>
              </w:rPr>
              <w:t>Inhalt Schlussbericht</w:t>
            </w:r>
          </w:p>
        </w:tc>
      </w:tr>
      <w:tr w:rsidR="00282DF6" w:rsidRPr="00C95152" w14:paraId="78F3BEE3" w14:textId="77777777" w:rsidTr="001105D0">
        <w:trPr>
          <w:trHeight w:val="284"/>
        </w:trPr>
        <w:tc>
          <w:tcPr>
            <w:tcW w:w="9634" w:type="dxa"/>
            <w:gridSpan w:val="2"/>
            <w:tcMar>
              <w:top w:w="28" w:type="dxa"/>
            </w:tcMar>
          </w:tcPr>
          <w:p w14:paraId="61E713E9" w14:textId="77777777" w:rsidR="00282DF6" w:rsidRPr="00C95152" w:rsidRDefault="00282DF6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Hiermit bestätige ich die Richtigkeit aller Angaben in diesem Schlussbericht</w:t>
            </w:r>
            <w:r w:rsidR="00207C9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sowie die Vollständigkeit aller Beilagen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.</w:t>
            </w:r>
          </w:p>
        </w:tc>
      </w:tr>
      <w:tr w:rsidR="009001DB" w:rsidRPr="00C95152" w14:paraId="0E54796A" w14:textId="77777777" w:rsidTr="001105D0">
        <w:trPr>
          <w:trHeight w:val="284"/>
        </w:trPr>
        <w:tc>
          <w:tcPr>
            <w:tcW w:w="4531" w:type="dxa"/>
            <w:tcMar>
              <w:top w:w="28" w:type="dxa"/>
            </w:tcMar>
          </w:tcPr>
          <w:p w14:paraId="39EF0439" w14:textId="77777777" w:rsidR="009001DB" w:rsidRPr="00C95152" w:rsidRDefault="009001DB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Ort</w:t>
            </w:r>
            <w:r w:rsidR="0026064D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5103" w:type="dxa"/>
            <w:tcMar>
              <w:top w:w="28" w:type="dxa"/>
            </w:tcMar>
          </w:tcPr>
          <w:p w14:paraId="2181DEFE" w14:textId="77777777" w:rsidR="009001DB" w:rsidRPr="00C95152" w:rsidRDefault="0026064D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Datum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="00BE2159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ab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7B4B4715" w14:textId="77777777" w:rsidTr="001105D0">
        <w:trPr>
          <w:trHeight w:val="640"/>
        </w:trPr>
        <w:tc>
          <w:tcPr>
            <w:tcW w:w="4531" w:type="dxa"/>
            <w:tcMar>
              <w:top w:w="28" w:type="dxa"/>
            </w:tcMar>
          </w:tcPr>
          <w:p w14:paraId="59C28164" w14:textId="77777777" w:rsidR="00282DF6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5EAC7C6" w14:textId="77777777" w:rsidR="00282DF6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6AFEC6BA" w14:textId="6FEB4691" w:rsidR="009001DB" w:rsidRPr="00C95152" w:rsidRDefault="009415CC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Name</w:t>
            </w:r>
            <w:r w:rsidR="00421BC0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Gesuchsteller/-in</w:t>
            </w:r>
            <w:r w:rsidR="0026064D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="009001DB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5103" w:type="dxa"/>
            <w:tcMar>
              <w:top w:w="28" w:type="dxa"/>
            </w:tcMar>
          </w:tcPr>
          <w:p w14:paraId="4B1AB891" w14:textId="77777777" w:rsidR="00282DF6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5B277B33" w14:textId="77777777" w:rsidR="00282DF6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4AE3C48" w14:textId="5EED18FC" w:rsidR="009001DB" w:rsidRPr="00C95152" w:rsidRDefault="0026064D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Unterschrift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="00282DF6">
              <w:rPr>
                <w:rFonts w:asciiTheme="minorHAnsi" w:hAnsiTheme="minorHAnsi" w:cstheme="minorHAnsi"/>
                <w:sz w:val="20"/>
                <w:szCs w:val="20"/>
                <w:u w:val="single"/>
                <w:lang w:eastAsia="de-CH"/>
              </w:rPr>
              <w:tab/>
            </w:r>
            <w:r w:rsidR="00282DF6">
              <w:rPr>
                <w:rFonts w:asciiTheme="minorHAnsi" w:hAnsiTheme="minorHAnsi" w:cstheme="minorHAnsi"/>
                <w:sz w:val="20"/>
                <w:szCs w:val="20"/>
                <w:u w:val="single"/>
                <w:lang w:eastAsia="de-CH"/>
              </w:rPr>
              <w:tab/>
            </w:r>
            <w:r w:rsidR="00282DF6">
              <w:rPr>
                <w:rFonts w:asciiTheme="minorHAnsi" w:hAnsiTheme="minorHAnsi" w:cstheme="minorHAnsi"/>
                <w:sz w:val="20"/>
                <w:szCs w:val="20"/>
                <w:u w:val="single"/>
                <w:lang w:eastAsia="de-CH"/>
              </w:rPr>
              <w:tab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</w:tbl>
    <w:p w14:paraId="11F2E1EC" w14:textId="77777777" w:rsidR="00207C91" w:rsidRDefault="00207C91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p w14:paraId="2DD1E6CA" w14:textId="77777777" w:rsidR="00654140" w:rsidRPr="00C95152" w:rsidRDefault="00654140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229"/>
      </w:tblGrid>
      <w:tr w:rsidR="00207C91" w:rsidRPr="00C95152" w14:paraId="03DAE519" w14:textId="77777777" w:rsidTr="00E06635">
        <w:trPr>
          <w:trHeight w:val="513"/>
        </w:trPr>
        <w:tc>
          <w:tcPr>
            <w:tcW w:w="2405" w:type="dxa"/>
            <w:tcMar>
              <w:top w:w="28" w:type="dxa"/>
            </w:tcMar>
          </w:tcPr>
          <w:p w14:paraId="688F94DE" w14:textId="77777777" w:rsidR="00E06635" w:rsidRPr="00E06635" w:rsidRDefault="00E0663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E06635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Beilagen</w:t>
            </w:r>
          </w:p>
          <w:p w14:paraId="674EFF68" w14:textId="77777777" w:rsidR="00E06635" w:rsidRPr="00E06635" w:rsidRDefault="00E0663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5CA93529" w14:textId="77777777" w:rsidR="00E06635" w:rsidRDefault="00E0663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626953D0" w14:textId="77777777" w:rsidR="00E06635" w:rsidRPr="00E06635" w:rsidRDefault="00E06635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7DC13E4E" w14:textId="77777777" w:rsidR="00207C91" w:rsidRPr="00E06635" w:rsidRDefault="00207C91" w:rsidP="00E06635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E06635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Dem Schlussbericht sind folgende Unterlagen separat beizulegen.</w:t>
            </w:r>
          </w:p>
        </w:tc>
        <w:tc>
          <w:tcPr>
            <w:tcW w:w="7229" w:type="dxa"/>
          </w:tcPr>
          <w:p w14:paraId="79803E2E" w14:textId="77777777" w:rsidR="00207C91" w:rsidRDefault="00207C91" w:rsidP="001619DE">
            <w:pPr>
              <w:pStyle w:val="Listenabsatz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207C91">
              <w:rPr>
                <w:rFonts w:asciiTheme="minorHAnsi" w:hAnsiTheme="minorHAnsi" w:cstheme="minorHAnsi"/>
                <w:sz w:val="20"/>
                <w:szCs w:val="20"/>
              </w:rPr>
              <w:t>Kopien aller Rechnungen</w:t>
            </w:r>
          </w:p>
          <w:p w14:paraId="47DE50B0" w14:textId="77777777" w:rsidR="00207C91" w:rsidRDefault="00207C91" w:rsidP="001619DE">
            <w:pPr>
              <w:pStyle w:val="Listenabsatz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Sämtliche erarbeiteten </w:t>
            </w:r>
            <w:r w:rsidRPr="00207C91">
              <w:rPr>
                <w:rFonts w:asciiTheme="minorHAnsi" w:hAnsiTheme="minorHAnsi" w:cstheme="minorHAnsi"/>
                <w:sz w:val="20"/>
                <w:szCs w:val="20"/>
              </w:rPr>
              <w:t>Projektunterlagen (z.B. Machbarkeitsstudien, Konzepte, Businesspläne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Baupläne </w:t>
            </w:r>
            <w:r w:rsidRPr="00207C91">
              <w:rPr>
                <w:rFonts w:asciiTheme="minorHAnsi" w:hAnsiTheme="minorHAnsi" w:cstheme="minorHAnsi"/>
                <w:sz w:val="20"/>
                <w:szCs w:val="20"/>
              </w:rPr>
              <w:t>etc.)</w:t>
            </w:r>
          </w:p>
          <w:p w14:paraId="36CA5205" w14:textId="77777777" w:rsidR="00207C91" w:rsidRPr="00207C91" w:rsidRDefault="00207C91" w:rsidP="001619DE">
            <w:pPr>
              <w:pStyle w:val="Listenabsatz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weitere</w:t>
            </w:r>
          </w:p>
          <w:p w14:paraId="0AB95ABE" w14:textId="77777777" w:rsidR="00207C91" w:rsidRPr="00207C91" w:rsidRDefault="00207C91" w:rsidP="00207C91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</w:tr>
    </w:tbl>
    <w:p w14:paraId="5CA625C0" w14:textId="77777777" w:rsidR="00207C91" w:rsidRDefault="00207C91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p w14:paraId="3EA4E2E0" w14:textId="77777777" w:rsidR="001105D0" w:rsidRDefault="001105D0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sectPr w:rsidR="001105D0" w:rsidSect="00650CFA">
      <w:footerReference w:type="default" r:id="rId14"/>
      <w:headerReference w:type="first" r:id="rId15"/>
      <w:footerReference w:type="first" r:id="rId16"/>
      <w:pgSz w:w="11906" w:h="16838" w:code="9"/>
      <w:pgMar w:top="1134" w:right="1134" w:bottom="1418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8E94A" w14:textId="77777777" w:rsidR="00885682" w:rsidRDefault="00885682">
      <w:r>
        <w:separator/>
      </w:r>
    </w:p>
  </w:endnote>
  <w:endnote w:type="continuationSeparator" w:id="0">
    <w:p w14:paraId="79565D22" w14:textId="77777777" w:rsidR="00885682" w:rsidRDefault="00885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ansation">
    <w:altName w:val="Times New Roman"/>
    <w:charset w:val="00"/>
    <w:family w:val="auto"/>
    <w:pitch w:val="variable"/>
    <w:sig w:usb0="A00000AF" w:usb1="10002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9715090"/>
      <w:docPartObj>
        <w:docPartGallery w:val="Page Numbers (Bottom of Page)"/>
        <w:docPartUnique/>
      </w:docPartObj>
    </w:sdtPr>
    <w:sdtEndPr/>
    <w:sdtContent>
      <w:sdt>
        <w:sdtPr>
          <w:id w:val="-105977554"/>
          <w:docPartObj>
            <w:docPartGallery w:val="Page Numbers (Top of Page)"/>
            <w:docPartUnique/>
          </w:docPartObj>
        </w:sdtPr>
        <w:sdtEndPr/>
        <w:sdtContent>
          <w:p w14:paraId="68AEA2DC" w14:textId="61C231FA" w:rsidR="00885682" w:rsidRDefault="00885682">
            <w:pPr>
              <w:pStyle w:val="Fuzeile"/>
            </w:pPr>
            <w:r w:rsidRPr="00484F0B">
              <w:t xml:space="preserve">Seite </w:t>
            </w:r>
            <w:r w:rsidRPr="00484F0B">
              <w:fldChar w:fldCharType="begin"/>
            </w:r>
            <w:r w:rsidRPr="00484F0B">
              <w:instrText>PAGE</w:instrText>
            </w:r>
            <w:r w:rsidRPr="00484F0B">
              <w:fldChar w:fldCharType="separate"/>
            </w:r>
            <w:r w:rsidR="00A1471D">
              <w:rPr>
                <w:noProof/>
              </w:rPr>
              <w:t>5</w:t>
            </w:r>
            <w:r w:rsidRPr="00484F0B">
              <w:fldChar w:fldCharType="end"/>
            </w:r>
            <w:r w:rsidRPr="00484F0B">
              <w:t xml:space="preserve"> von </w:t>
            </w:r>
            <w:r w:rsidRPr="00484F0B">
              <w:fldChar w:fldCharType="begin"/>
            </w:r>
            <w:r w:rsidRPr="00484F0B">
              <w:instrText>NUMPAGES</w:instrText>
            </w:r>
            <w:r w:rsidRPr="00484F0B">
              <w:fldChar w:fldCharType="separate"/>
            </w:r>
            <w:r w:rsidR="00A1471D">
              <w:rPr>
                <w:noProof/>
              </w:rPr>
              <w:t>5</w:t>
            </w:r>
            <w:r w:rsidRPr="00484F0B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40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1"/>
      <w:gridCol w:w="2693"/>
      <w:gridCol w:w="2126"/>
    </w:tblGrid>
    <w:tr w:rsidR="00885682" w:rsidRPr="00363ECD" w14:paraId="52481075" w14:textId="77777777" w:rsidTr="009226C9">
      <w:tc>
        <w:tcPr>
          <w:tcW w:w="5421" w:type="dxa"/>
        </w:tcPr>
        <w:p w14:paraId="3FBBA91A" w14:textId="77777777" w:rsidR="00885682" w:rsidRPr="00363ECD" w:rsidRDefault="00885682" w:rsidP="009226C9">
          <w:pPr>
            <w:pStyle w:val="Kopfzeile"/>
            <w:tabs>
              <w:tab w:val="clear" w:pos="4536"/>
              <w:tab w:val="clear" w:pos="9072"/>
            </w:tabs>
            <w:ind w:left="33"/>
            <w:rPr>
              <w:rFonts w:cs="Arial"/>
              <w:sz w:val="16"/>
              <w:szCs w:val="16"/>
            </w:rPr>
          </w:pPr>
        </w:p>
      </w:tc>
      <w:tc>
        <w:tcPr>
          <w:tcW w:w="2693" w:type="dxa"/>
        </w:tcPr>
        <w:p w14:paraId="1D531CB8" w14:textId="77777777" w:rsidR="00885682" w:rsidRPr="00B2315D" w:rsidRDefault="00885682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B2315D">
            <w:rPr>
              <w:rFonts w:cs="Arial"/>
              <w:color w:val="85754E"/>
              <w:sz w:val="16"/>
              <w:szCs w:val="16"/>
              <w:lang w:val="it-CH"/>
            </w:rPr>
            <w:t>Programm San Gottardo</w:t>
          </w:r>
        </w:p>
        <w:p w14:paraId="18818EB8" w14:textId="0C949788" w:rsidR="00885682" w:rsidRDefault="00F9209E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>
            <w:rPr>
              <w:rFonts w:cs="Arial"/>
              <w:color w:val="85754E"/>
              <w:sz w:val="16"/>
              <w:szCs w:val="16"/>
              <w:lang w:val="it-CH"/>
            </w:rPr>
            <w:t>c/o Kloster Ilanz</w:t>
          </w:r>
        </w:p>
        <w:p w14:paraId="1D58F6E1" w14:textId="1FB15454" w:rsidR="00F9209E" w:rsidRDefault="00F9209E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proofErr w:type="spellStart"/>
          <w:r>
            <w:rPr>
              <w:rFonts w:cs="Arial"/>
              <w:color w:val="85754E"/>
              <w:sz w:val="16"/>
              <w:szCs w:val="16"/>
              <w:lang w:val="it-CH"/>
            </w:rPr>
            <w:t>Klosterweg</w:t>
          </w:r>
          <w:proofErr w:type="spellEnd"/>
          <w:r>
            <w:rPr>
              <w:rFonts w:cs="Arial"/>
              <w:color w:val="85754E"/>
              <w:sz w:val="16"/>
              <w:szCs w:val="16"/>
              <w:lang w:val="it-CH"/>
            </w:rPr>
            <w:t xml:space="preserve"> 16</w:t>
          </w:r>
        </w:p>
        <w:p w14:paraId="3D4CF472" w14:textId="77777777" w:rsidR="00885682" w:rsidRPr="009001DB" w:rsidRDefault="00885682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9001DB">
            <w:rPr>
              <w:rFonts w:cs="Arial"/>
              <w:color w:val="85754E"/>
              <w:sz w:val="16"/>
              <w:szCs w:val="16"/>
              <w:lang w:val="it-CH"/>
            </w:rPr>
            <w:t>CH-7130 Ilanz</w:t>
          </w:r>
        </w:p>
      </w:tc>
      <w:tc>
        <w:tcPr>
          <w:tcW w:w="2126" w:type="dxa"/>
        </w:tcPr>
        <w:p w14:paraId="4C4A9DD1" w14:textId="0D212C93" w:rsidR="00885682" w:rsidRPr="00363ECD" w:rsidRDefault="00885682" w:rsidP="009226C9">
          <w:pPr>
            <w:pStyle w:val="Kopfzeile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</w:rPr>
          </w:pPr>
          <w:r w:rsidRPr="00363ECD">
            <w:rPr>
              <w:rFonts w:cs="Arial"/>
              <w:color w:val="85754E"/>
              <w:sz w:val="16"/>
              <w:szCs w:val="16"/>
            </w:rPr>
            <w:t xml:space="preserve">Tel. </w:t>
          </w:r>
          <w:r>
            <w:rPr>
              <w:rFonts w:cs="Arial"/>
              <w:color w:val="85754E"/>
              <w:sz w:val="16"/>
              <w:szCs w:val="16"/>
            </w:rPr>
            <w:t xml:space="preserve">+41 (0)81 926 </w:t>
          </w:r>
          <w:r w:rsidR="00CC3181">
            <w:rPr>
              <w:rFonts w:cs="Arial"/>
              <w:color w:val="85754E"/>
              <w:sz w:val="16"/>
              <w:szCs w:val="16"/>
            </w:rPr>
            <w:t>95 67</w:t>
          </w:r>
        </w:p>
        <w:p w14:paraId="6595440C" w14:textId="77777777" w:rsidR="00885682" w:rsidRPr="00363ECD" w:rsidRDefault="00885682" w:rsidP="009226C9">
          <w:pPr>
            <w:pStyle w:val="Kopfzeile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</w:rPr>
          </w:pPr>
          <w:r w:rsidRPr="00363ECD">
            <w:rPr>
              <w:rFonts w:cs="Arial"/>
              <w:color w:val="85754E"/>
              <w:sz w:val="16"/>
              <w:szCs w:val="16"/>
            </w:rPr>
            <w:t>info@gottardo.ch</w:t>
          </w:r>
        </w:p>
        <w:p w14:paraId="2A607A7E" w14:textId="77777777" w:rsidR="00885682" w:rsidRPr="00363ECD" w:rsidRDefault="00885682" w:rsidP="009226C9">
          <w:pPr>
            <w:pStyle w:val="Kopfzeile"/>
            <w:tabs>
              <w:tab w:val="clear" w:pos="4536"/>
              <w:tab w:val="clear" w:pos="9072"/>
              <w:tab w:val="left" w:pos="463"/>
            </w:tabs>
            <w:ind w:left="0"/>
            <w:rPr>
              <w:rFonts w:cs="Arial"/>
              <w:color w:val="85754E"/>
              <w:sz w:val="16"/>
              <w:szCs w:val="16"/>
            </w:rPr>
          </w:pPr>
          <w:r w:rsidRPr="00363ECD">
            <w:rPr>
              <w:rFonts w:cs="Arial"/>
              <w:color w:val="85754E"/>
              <w:sz w:val="16"/>
              <w:szCs w:val="16"/>
            </w:rPr>
            <w:t>www.gottardo.ch</w:t>
          </w:r>
        </w:p>
      </w:tc>
    </w:tr>
  </w:tbl>
  <w:p w14:paraId="31AC4CCB" w14:textId="77777777" w:rsidR="00885682" w:rsidRPr="00920096" w:rsidRDefault="00885682" w:rsidP="00920096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5FB2" w14:textId="77777777" w:rsidR="00885682" w:rsidRDefault="00885682">
      <w:r>
        <w:separator/>
      </w:r>
    </w:p>
  </w:footnote>
  <w:footnote w:type="continuationSeparator" w:id="0">
    <w:p w14:paraId="027E668E" w14:textId="77777777" w:rsidR="00885682" w:rsidRDefault="00885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7009" w14:textId="2FA06F06" w:rsidR="00885682" w:rsidRDefault="00885682" w:rsidP="00734E72">
    <w:pPr>
      <w:pStyle w:val="Kopfzeile"/>
      <w:tabs>
        <w:tab w:val="left" w:pos="708"/>
      </w:tabs>
      <w:ind w:left="0"/>
      <w:jc w:val="right"/>
      <w:rPr>
        <w:rFonts w:ascii="Sansation" w:hAnsi="Sansation"/>
        <w:sz w:val="2"/>
        <w:szCs w:val="2"/>
      </w:rPr>
    </w:pPr>
    <w:r>
      <w:rPr>
        <w:rFonts w:ascii="Sansation" w:hAnsi="Sansation"/>
        <w:noProof/>
        <w:sz w:val="2"/>
        <w:szCs w:val="2"/>
        <w:lang w:eastAsia="de-CH"/>
      </w:rPr>
      <w:drawing>
        <wp:inline distT="0" distB="0" distL="0" distR="0" wp14:anchorId="6DE074D3" wp14:editId="56EEB4B1">
          <wp:extent cx="1623060" cy="297180"/>
          <wp:effectExtent l="0" t="0" r="0" b="7620"/>
          <wp:docPr id="12" name="Grafik 12" descr="St_Gotthard_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St_Gotthard_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0DC71" w14:textId="77777777" w:rsidR="00885682" w:rsidRDefault="00885682" w:rsidP="00734E72">
    <w:pPr>
      <w:pStyle w:val="Kopfzeile"/>
      <w:tabs>
        <w:tab w:val="left" w:pos="708"/>
      </w:tabs>
      <w:ind w:left="0"/>
      <w:jc w:val="right"/>
      <w:rPr>
        <w:rFonts w:ascii="Sansation" w:hAnsi="Sansation"/>
        <w:sz w:val="2"/>
        <w:szCs w:val="2"/>
      </w:rPr>
    </w:pPr>
  </w:p>
  <w:p w14:paraId="3525A65B" w14:textId="77777777" w:rsidR="00885682" w:rsidRPr="001A6806" w:rsidRDefault="00885682" w:rsidP="00DC0702">
    <w:pPr>
      <w:pStyle w:val="Kopfzeile"/>
      <w:tabs>
        <w:tab w:val="clear" w:pos="4536"/>
        <w:tab w:val="clear" w:pos="9072"/>
      </w:tabs>
      <w:ind w:left="0"/>
      <w:jc w:val="right"/>
      <w:rPr>
        <w:rFonts w:ascii="Sansation" w:hAnsi="Sansatio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C81"/>
    <w:multiLevelType w:val="hybridMultilevel"/>
    <w:tmpl w:val="5E3A3D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90DDE"/>
    <w:multiLevelType w:val="hybridMultilevel"/>
    <w:tmpl w:val="4B1AB7B4"/>
    <w:lvl w:ilvl="0" w:tplc="63504C2C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24BD2"/>
    <w:multiLevelType w:val="multilevel"/>
    <w:tmpl w:val="F7C4AE6C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85942F5"/>
    <w:multiLevelType w:val="hybridMultilevel"/>
    <w:tmpl w:val="3000D2EC"/>
    <w:lvl w:ilvl="0" w:tplc="20A022B6">
      <w:start w:val="1"/>
      <w:numFmt w:val="bullet"/>
      <w:pStyle w:val="Aufzhlung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" w15:restartNumberingAfterBreak="0">
    <w:nsid w:val="37FB672A"/>
    <w:multiLevelType w:val="hybridMultilevel"/>
    <w:tmpl w:val="2D380B16"/>
    <w:lvl w:ilvl="0" w:tplc="3E7EF79E">
      <w:start w:val="1"/>
      <w:numFmt w:val="decimal"/>
      <w:pStyle w:val="Aufzhlung1Zahl"/>
      <w:lvlText w:val="%1."/>
      <w:lvlJc w:val="left"/>
      <w:pPr>
        <w:tabs>
          <w:tab w:val="num" w:pos="1220"/>
        </w:tabs>
        <w:ind w:left="1220" w:hanging="360"/>
      </w:pPr>
    </w:lvl>
    <w:lvl w:ilvl="1" w:tplc="0407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469A3CEF"/>
    <w:multiLevelType w:val="hybridMultilevel"/>
    <w:tmpl w:val="CF0ECD74"/>
    <w:lvl w:ilvl="0" w:tplc="281AC614">
      <w:start w:val="1"/>
      <w:numFmt w:val="bullet"/>
      <w:pStyle w:val="Aufzhlung2"/>
      <w:lvlText w:val="•"/>
      <w:lvlJc w:val="left"/>
      <w:pPr>
        <w:tabs>
          <w:tab w:val="num" w:pos="1610"/>
        </w:tabs>
        <w:ind w:left="1610" w:hanging="380"/>
      </w:pPr>
      <w:rPr>
        <w:rFonts w:ascii="Verdana" w:hAnsi="Verdana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45511"/>
    <w:multiLevelType w:val="hybridMultilevel"/>
    <w:tmpl w:val="5BAE916E"/>
    <w:lvl w:ilvl="0" w:tplc="B8CCE1DA">
      <w:start w:val="1"/>
      <w:numFmt w:val="decimal"/>
      <w:pStyle w:val="Aufzhlung2Zahl"/>
      <w:lvlText w:val="%1."/>
      <w:lvlJc w:val="left"/>
      <w:pPr>
        <w:tabs>
          <w:tab w:val="num" w:pos="1590"/>
        </w:tabs>
        <w:ind w:left="1590" w:hanging="360"/>
      </w:pPr>
    </w:lvl>
    <w:lvl w:ilvl="1" w:tplc="26C0DE9E">
      <w:numFmt w:val="bullet"/>
      <w:lvlText w:val="-"/>
      <w:lvlJc w:val="left"/>
      <w:pPr>
        <w:tabs>
          <w:tab w:val="num" w:pos="1170"/>
        </w:tabs>
        <w:ind w:left="1170" w:hanging="450"/>
      </w:pPr>
      <w:rPr>
        <w:rFonts w:ascii="CG Omega" w:eastAsia="Times New Roman" w:hAnsi="CG Omega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F03D85"/>
    <w:multiLevelType w:val="hybridMultilevel"/>
    <w:tmpl w:val="AF0018F8"/>
    <w:lvl w:ilvl="0" w:tplc="AAEA5AFE">
      <w:numFmt w:val="bullet"/>
      <w:pStyle w:val="Aufzhlung1"/>
      <w:lvlText w:val="▪"/>
      <w:lvlJc w:val="left"/>
      <w:pPr>
        <w:tabs>
          <w:tab w:val="num" w:pos="1312"/>
        </w:tabs>
        <w:ind w:left="1312" w:hanging="45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300"/>
        </w:tabs>
        <w:ind w:left="23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8" w15:restartNumberingAfterBreak="0">
    <w:nsid w:val="67796C79"/>
    <w:multiLevelType w:val="hybridMultilevel"/>
    <w:tmpl w:val="530EB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D0664"/>
    <w:multiLevelType w:val="hybridMultilevel"/>
    <w:tmpl w:val="B05A0316"/>
    <w:lvl w:ilvl="0" w:tplc="34AC0FDC">
      <w:start w:val="1"/>
      <w:numFmt w:val="bullet"/>
      <w:pStyle w:val="Tab-Aufzhlung1a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6466D"/>
    <w:multiLevelType w:val="hybridMultilevel"/>
    <w:tmpl w:val="FD0A174A"/>
    <w:lvl w:ilvl="0" w:tplc="DDF83800">
      <w:start w:val="1"/>
      <w:numFmt w:val="bullet"/>
      <w:pStyle w:val="Tab-Aufzhlung2a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cs="Times New Roman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237911269">
    <w:abstractNumId w:val="4"/>
  </w:num>
  <w:num w:numId="2" w16cid:durableId="656540541">
    <w:abstractNumId w:val="6"/>
  </w:num>
  <w:num w:numId="3" w16cid:durableId="620722367">
    <w:abstractNumId w:val="10"/>
  </w:num>
  <w:num w:numId="4" w16cid:durableId="1825395325">
    <w:abstractNumId w:val="9"/>
  </w:num>
  <w:num w:numId="5" w16cid:durableId="2140955372">
    <w:abstractNumId w:val="7"/>
  </w:num>
  <w:num w:numId="6" w16cid:durableId="1080834807">
    <w:abstractNumId w:val="5"/>
  </w:num>
  <w:num w:numId="7" w16cid:durableId="136802238">
    <w:abstractNumId w:val="2"/>
  </w:num>
  <w:num w:numId="8" w16cid:durableId="2118258909">
    <w:abstractNumId w:val="2"/>
  </w:num>
  <w:num w:numId="9" w16cid:durableId="1791896121">
    <w:abstractNumId w:val="3"/>
  </w:num>
  <w:num w:numId="10" w16cid:durableId="1691494974">
    <w:abstractNumId w:val="0"/>
  </w:num>
  <w:num w:numId="11" w16cid:durableId="1453285442">
    <w:abstractNumId w:val="8"/>
  </w:num>
  <w:num w:numId="12" w16cid:durableId="489562077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it-CH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it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RNqTXEazzaWXVFtH5JfW18ppNmuHvpquNgwM5QTV0hIXCfnqrSOLJCUvmjaEyo3EMDyWRPJiuXiWTX8SPx5Yg==" w:salt="+oqBUAng6Tu04xGa0lTrWQ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AF"/>
    <w:rsid w:val="00002E9A"/>
    <w:rsid w:val="00004A37"/>
    <w:rsid w:val="000061E6"/>
    <w:rsid w:val="00007A89"/>
    <w:rsid w:val="00011AB2"/>
    <w:rsid w:val="0001376E"/>
    <w:rsid w:val="00020159"/>
    <w:rsid w:val="0002237F"/>
    <w:rsid w:val="0002476D"/>
    <w:rsid w:val="000307CA"/>
    <w:rsid w:val="00037457"/>
    <w:rsid w:val="00037682"/>
    <w:rsid w:val="00045318"/>
    <w:rsid w:val="0004799A"/>
    <w:rsid w:val="000521AC"/>
    <w:rsid w:val="00052D2E"/>
    <w:rsid w:val="00055691"/>
    <w:rsid w:val="00056792"/>
    <w:rsid w:val="00062863"/>
    <w:rsid w:val="00062EE3"/>
    <w:rsid w:val="00064F51"/>
    <w:rsid w:val="00071E61"/>
    <w:rsid w:val="0007360F"/>
    <w:rsid w:val="000760DF"/>
    <w:rsid w:val="00076C25"/>
    <w:rsid w:val="00077EB7"/>
    <w:rsid w:val="00082D12"/>
    <w:rsid w:val="00083238"/>
    <w:rsid w:val="000840C5"/>
    <w:rsid w:val="00087DE9"/>
    <w:rsid w:val="00091987"/>
    <w:rsid w:val="000938BF"/>
    <w:rsid w:val="00094AC6"/>
    <w:rsid w:val="000A03D7"/>
    <w:rsid w:val="000A27A1"/>
    <w:rsid w:val="000A3FC7"/>
    <w:rsid w:val="000A515E"/>
    <w:rsid w:val="000A52BF"/>
    <w:rsid w:val="000A54C6"/>
    <w:rsid w:val="000A6D02"/>
    <w:rsid w:val="000B1542"/>
    <w:rsid w:val="000B1A19"/>
    <w:rsid w:val="000B396E"/>
    <w:rsid w:val="000B3AC4"/>
    <w:rsid w:val="000B4C6D"/>
    <w:rsid w:val="000C220A"/>
    <w:rsid w:val="000C575B"/>
    <w:rsid w:val="000D0537"/>
    <w:rsid w:val="000D30DC"/>
    <w:rsid w:val="000D4028"/>
    <w:rsid w:val="000D4575"/>
    <w:rsid w:val="000E20EA"/>
    <w:rsid w:val="000E30E5"/>
    <w:rsid w:val="000E40F5"/>
    <w:rsid w:val="000E54AD"/>
    <w:rsid w:val="000E5553"/>
    <w:rsid w:val="000E7767"/>
    <w:rsid w:val="000F1A45"/>
    <w:rsid w:val="000F4BA3"/>
    <w:rsid w:val="000F5283"/>
    <w:rsid w:val="000F6D13"/>
    <w:rsid w:val="000F7A8B"/>
    <w:rsid w:val="00103D66"/>
    <w:rsid w:val="00104329"/>
    <w:rsid w:val="001105D0"/>
    <w:rsid w:val="001131DE"/>
    <w:rsid w:val="00113249"/>
    <w:rsid w:val="00114853"/>
    <w:rsid w:val="001151F2"/>
    <w:rsid w:val="001152C9"/>
    <w:rsid w:val="001168CF"/>
    <w:rsid w:val="00120128"/>
    <w:rsid w:val="00122CFB"/>
    <w:rsid w:val="0012328A"/>
    <w:rsid w:val="00126F5E"/>
    <w:rsid w:val="001274F7"/>
    <w:rsid w:val="00133A31"/>
    <w:rsid w:val="001358EF"/>
    <w:rsid w:val="001428CF"/>
    <w:rsid w:val="001434D8"/>
    <w:rsid w:val="00146DDB"/>
    <w:rsid w:val="00147744"/>
    <w:rsid w:val="00152146"/>
    <w:rsid w:val="001558AF"/>
    <w:rsid w:val="001619DE"/>
    <w:rsid w:val="00161F59"/>
    <w:rsid w:val="00166CF9"/>
    <w:rsid w:val="001673BB"/>
    <w:rsid w:val="00172C50"/>
    <w:rsid w:val="00173B35"/>
    <w:rsid w:val="0017620E"/>
    <w:rsid w:val="00176B8E"/>
    <w:rsid w:val="0018048D"/>
    <w:rsid w:val="0018589F"/>
    <w:rsid w:val="00190D39"/>
    <w:rsid w:val="001915B1"/>
    <w:rsid w:val="001919D2"/>
    <w:rsid w:val="00193D0D"/>
    <w:rsid w:val="00194427"/>
    <w:rsid w:val="00195EB5"/>
    <w:rsid w:val="00196DD8"/>
    <w:rsid w:val="001A42C4"/>
    <w:rsid w:val="001A4DAA"/>
    <w:rsid w:val="001A6806"/>
    <w:rsid w:val="001B0C02"/>
    <w:rsid w:val="001B15D7"/>
    <w:rsid w:val="001B4237"/>
    <w:rsid w:val="001B58A6"/>
    <w:rsid w:val="001B7209"/>
    <w:rsid w:val="001B7B30"/>
    <w:rsid w:val="001C1CAA"/>
    <w:rsid w:val="001C2E04"/>
    <w:rsid w:val="001C36EF"/>
    <w:rsid w:val="001C48C2"/>
    <w:rsid w:val="001C502A"/>
    <w:rsid w:val="001C5D95"/>
    <w:rsid w:val="001D2E28"/>
    <w:rsid w:val="001D324C"/>
    <w:rsid w:val="001D3D1E"/>
    <w:rsid w:val="001D430A"/>
    <w:rsid w:val="001D54F1"/>
    <w:rsid w:val="001D5A4D"/>
    <w:rsid w:val="001D7B37"/>
    <w:rsid w:val="001E0C70"/>
    <w:rsid w:val="001E2D2E"/>
    <w:rsid w:val="001E7490"/>
    <w:rsid w:val="001F038D"/>
    <w:rsid w:val="001F368A"/>
    <w:rsid w:val="001F43D3"/>
    <w:rsid w:val="001F52F6"/>
    <w:rsid w:val="0020374C"/>
    <w:rsid w:val="00207C91"/>
    <w:rsid w:val="00207E63"/>
    <w:rsid w:val="00210224"/>
    <w:rsid w:val="00220A75"/>
    <w:rsid w:val="002237A3"/>
    <w:rsid w:val="0022419B"/>
    <w:rsid w:val="002270E1"/>
    <w:rsid w:val="002324C4"/>
    <w:rsid w:val="00232B11"/>
    <w:rsid w:val="002354A9"/>
    <w:rsid w:val="00236A87"/>
    <w:rsid w:val="0023739D"/>
    <w:rsid w:val="002429A5"/>
    <w:rsid w:val="0024567D"/>
    <w:rsid w:val="00246561"/>
    <w:rsid w:val="0026064D"/>
    <w:rsid w:val="00262FCF"/>
    <w:rsid w:val="00263014"/>
    <w:rsid w:val="00265FBC"/>
    <w:rsid w:val="00267481"/>
    <w:rsid w:val="00270CD2"/>
    <w:rsid w:val="0027298D"/>
    <w:rsid w:val="0027423D"/>
    <w:rsid w:val="00275FD5"/>
    <w:rsid w:val="00275FE6"/>
    <w:rsid w:val="00277539"/>
    <w:rsid w:val="00282419"/>
    <w:rsid w:val="00282DF6"/>
    <w:rsid w:val="00287968"/>
    <w:rsid w:val="00287E6B"/>
    <w:rsid w:val="002902BB"/>
    <w:rsid w:val="00293DC0"/>
    <w:rsid w:val="00295AA9"/>
    <w:rsid w:val="002971FF"/>
    <w:rsid w:val="00297DCC"/>
    <w:rsid w:val="002A2467"/>
    <w:rsid w:val="002A39C4"/>
    <w:rsid w:val="002B0799"/>
    <w:rsid w:val="002B132B"/>
    <w:rsid w:val="002B5909"/>
    <w:rsid w:val="002B5A20"/>
    <w:rsid w:val="002B7E86"/>
    <w:rsid w:val="002C5420"/>
    <w:rsid w:val="002D150A"/>
    <w:rsid w:val="002D1F3B"/>
    <w:rsid w:val="002D3ECF"/>
    <w:rsid w:val="002D6BC6"/>
    <w:rsid w:val="002D70AE"/>
    <w:rsid w:val="002D7F99"/>
    <w:rsid w:val="002E6CAB"/>
    <w:rsid w:val="002E72EC"/>
    <w:rsid w:val="002E7A82"/>
    <w:rsid w:val="002F5B03"/>
    <w:rsid w:val="002F7B7C"/>
    <w:rsid w:val="00302527"/>
    <w:rsid w:val="00304021"/>
    <w:rsid w:val="00307161"/>
    <w:rsid w:val="0031492F"/>
    <w:rsid w:val="00315311"/>
    <w:rsid w:val="00324077"/>
    <w:rsid w:val="00325B7B"/>
    <w:rsid w:val="0033156D"/>
    <w:rsid w:val="00331878"/>
    <w:rsid w:val="00332745"/>
    <w:rsid w:val="00332B7F"/>
    <w:rsid w:val="00332D26"/>
    <w:rsid w:val="00333E43"/>
    <w:rsid w:val="00337C6A"/>
    <w:rsid w:val="00340EE6"/>
    <w:rsid w:val="00343499"/>
    <w:rsid w:val="003436FC"/>
    <w:rsid w:val="003505E9"/>
    <w:rsid w:val="003537D8"/>
    <w:rsid w:val="0035543D"/>
    <w:rsid w:val="003558F1"/>
    <w:rsid w:val="00355FAD"/>
    <w:rsid w:val="00357088"/>
    <w:rsid w:val="00362275"/>
    <w:rsid w:val="003661DB"/>
    <w:rsid w:val="00367130"/>
    <w:rsid w:val="0037120A"/>
    <w:rsid w:val="003714A1"/>
    <w:rsid w:val="003741E2"/>
    <w:rsid w:val="00382630"/>
    <w:rsid w:val="0038665F"/>
    <w:rsid w:val="003878B5"/>
    <w:rsid w:val="00391E83"/>
    <w:rsid w:val="00392DF9"/>
    <w:rsid w:val="00393379"/>
    <w:rsid w:val="003940D1"/>
    <w:rsid w:val="003A1F67"/>
    <w:rsid w:val="003A4238"/>
    <w:rsid w:val="003B14A1"/>
    <w:rsid w:val="003B1604"/>
    <w:rsid w:val="003B3A12"/>
    <w:rsid w:val="003B5A85"/>
    <w:rsid w:val="003B5DF4"/>
    <w:rsid w:val="003B6D3E"/>
    <w:rsid w:val="003C0225"/>
    <w:rsid w:val="003C238C"/>
    <w:rsid w:val="003D38F0"/>
    <w:rsid w:val="003D3D7A"/>
    <w:rsid w:val="003D5E5F"/>
    <w:rsid w:val="003E47E1"/>
    <w:rsid w:val="003E592B"/>
    <w:rsid w:val="003E658E"/>
    <w:rsid w:val="003E69DE"/>
    <w:rsid w:val="003F2A26"/>
    <w:rsid w:val="003F574A"/>
    <w:rsid w:val="003F59CB"/>
    <w:rsid w:val="003F7AE3"/>
    <w:rsid w:val="00400F31"/>
    <w:rsid w:val="00401FF1"/>
    <w:rsid w:val="00402337"/>
    <w:rsid w:val="00407404"/>
    <w:rsid w:val="004117A4"/>
    <w:rsid w:val="0041550C"/>
    <w:rsid w:val="00416FC9"/>
    <w:rsid w:val="004209E5"/>
    <w:rsid w:val="00421246"/>
    <w:rsid w:val="00421BC0"/>
    <w:rsid w:val="00424330"/>
    <w:rsid w:val="004264D8"/>
    <w:rsid w:val="004301C1"/>
    <w:rsid w:val="00430C7F"/>
    <w:rsid w:val="0043301E"/>
    <w:rsid w:val="00433360"/>
    <w:rsid w:val="00434C62"/>
    <w:rsid w:val="00440F4D"/>
    <w:rsid w:val="00442051"/>
    <w:rsid w:val="00444B7B"/>
    <w:rsid w:val="00445CA3"/>
    <w:rsid w:val="00445E29"/>
    <w:rsid w:val="00452F6A"/>
    <w:rsid w:val="00455C4C"/>
    <w:rsid w:val="00456D12"/>
    <w:rsid w:val="004619FC"/>
    <w:rsid w:val="004623FD"/>
    <w:rsid w:val="0046476C"/>
    <w:rsid w:val="00464C8A"/>
    <w:rsid w:val="00465463"/>
    <w:rsid w:val="0046637D"/>
    <w:rsid w:val="004669C1"/>
    <w:rsid w:val="0047329B"/>
    <w:rsid w:val="00475B21"/>
    <w:rsid w:val="00477E5C"/>
    <w:rsid w:val="00484C74"/>
    <w:rsid w:val="00484F0B"/>
    <w:rsid w:val="004872A3"/>
    <w:rsid w:val="00492536"/>
    <w:rsid w:val="0049448E"/>
    <w:rsid w:val="00494B41"/>
    <w:rsid w:val="00497B42"/>
    <w:rsid w:val="004A5C78"/>
    <w:rsid w:val="004C1047"/>
    <w:rsid w:val="004C42A4"/>
    <w:rsid w:val="004D1200"/>
    <w:rsid w:val="004D2DA6"/>
    <w:rsid w:val="004D5A1A"/>
    <w:rsid w:val="004D7ED0"/>
    <w:rsid w:val="004E3FB1"/>
    <w:rsid w:val="004E51B1"/>
    <w:rsid w:val="004E57ED"/>
    <w:rsid w:val="004F74B6"/>
    <w:rsid w:val="005035E5"/>
    <w:rsid w:val="005063E9"/>
    <w:rsid w:val="0051601A"/>
    <w:rsid w:val="00516FC0"/>
    <w:rsid w:val="00521DB1"/>
    <w:rsid w:val="00522038"/>
    <w:rsid w:val="005231B4"/>
    <w:rsid w:val="005260A9"/>
    <w:rsid w:val="005315AD"/>
    <w:rsid w:val="005317F8"/>
    <w:rsid w:val="00535252"/>
    <w:rsid w:val="005425BB"/>
    <w:rsid w:val="00542656"/>
    <w:rsid w:val="00542959"/>
    <w:rsid w:val="0054554A"/>
    <w:rsid w:val="005505B6"/>
    <w:rsid w:val="00550EA5"/>
    <w:rsid w:val="0055137B"/>
    <w:rsid w:val="005559E0"/>
    <w:rsid w:val="00557217"/>
    <w:rsid w:val="00562322"/>
    <w:rsid w:val="005655F2"/>
    <w:rsid w:val="005666E4"/>
    <w:rsid w:val="005701A1"/>
    <w:rsid w:val="0057233F"/>
    <w:rsid w:val="00572F0E"/>
    <w:rsid w:val="00573FBD"/>
    <w:rsid w:val="0057530B"/>
    <w:rsid w:val="005779C1"/>
    <w:rsid w:val="005867CF"/>
    <w:rsid w:val="005901E8"/>
    <w:rsid w:val="00590254"/>
    <w:rsid w:val="005908BF"/>
    <w:rsid w:val="00593AF9"/>
    <w:rsid w:val="00594926"/>
    <w:rsid w:val="00595F6A"/>
    <w:rsid w:val="005A2586"/>
    <w:rsid w:val="005A35D7"/>
    <w:rsid w:val="005A364C"/>
    <w:rsid w:val="005A43CD"/>
    <w:rsid w:val="005A533C"/>
    <w:rsid w:val="005A5F8A"/>
    <w:rsid w:val="005A695E"/>
    <w:rsid w:val="005A71CC"/>
    <w:rsid w:val="005B61F8"/>
    <w:rsid w:val="005C1F43"/>
    <w:rsid w:val="005C6AF7"/>
    <w:rsid w:val="005D09FD"/>
    <w:rsid w:val="005D1B2D"/>
    <w:rsid w:val="005D22E6"/>
    <w:rsid w:val="005D5F78"/>
    <w:rsid w:val="005D63F0"/>
    <w:rsid w:val="005D701D"/>
    <w:rsid w:val="005D7151"/>
    <w:rsid w:val="005E0F9C"/>
    <w:rsid w:val="005E26CF"/>
    <w:rsid w:val="005E39EB"/>
    <w:rsid w:val="005E4FDB"/>
    <w:rsid w:val="005E535B"/>
    <w:rsid w:val="005F0649"/>
    <w:rsid w:val="005F6A72"/>
    <w:rsid w:val="005F77F6"/>
    <w:rsid w:val="00600DB5"/>
    <w:rsid w:val="00601F26"/>
    <w:rsid w:val="00601F7B"/>
    <w:rsid w:val="006044C8"/>
    <w:rsid w:val="006122A1"/>
    <w:rsid w:val="00613532"/>
    <w:rsid w:val="0061485B"/>
    <w:rsid w:val="00614BA8"/>
    <w:rsid w:val="0061632D"/>
    <w:rsid w:val="00625D08"/>
    <w:rsid w:val="00626B80"/>
    <w:rsid w:val="00627D9D"/>
    <w:rsid w:val="0063095F"/>
    <w:rsid w:val="0064013B"/>
    <w:rsid w:val="00641219"/>
    <w:rsid w:val="00641807"/>
    <w:rsid w:val="00643AE5"/>
    <w:rsid w:val="00650CFA"/>
    <w:rsid w:val="00651EFF"/>
    <w:rsid w:val="00654140"/>
    <w:rsid w:val="0065573C"/>
    <w:rsid w:val="00656F38"/>
    <w:rsid w:val="0065770C"/>
    <w:rsid w:val="00657919"/>
    <w:rsid w:val="00660C5A"/>
    <w:rsid w:val="00660CA5"/>
    <w:rsid w:val="00661252"/>
    <w:rsid w:val="0066173C"/>
    <w:rsid w:val="00664A4C"/>
    <w:rsid w:val="00670954"/>
    <w:rsid w:val="00676D4C"/>
    <w:rsid w:val="00681A17"/>
    <w:rsid w:val="006835F6"/>
    <w:rsid w:val="006860B0"/>
    <w:rsid w:val="00686B37"/>
    <w:rsid w:val="00686D4D"/>
    <w:rsid w:val="0068774E"/>
    <w:rsid w:val="00690263"/>
    <w:rsid w:val="0069059A"/>
    <w:rsid w:val="006918DC"/>
    <w:rsid w:val="0069307B"/>
    <w:rsid w:val="006A0ACB"/>
    <w:rsid w:val="006A2140"/>
    <w:rsid w:val="006A2870"/>
    <w:rsid w:val="006B144D"/>
    <w:rsid w:val="006B30D4"/>
    <w:rsid w:val="006B3377"/>
    <w:rsid w:val="006B3394"/>
    <w:rsid w:val="006B33DF"/>
    <w:rsid w:val="006B4697"/>
    <w:rsid w:val="006B4D75"/>
    <w:rsid w:val="006B53AB"/>
    <w:rsid w:val="006D3AC1"/>
    <w:rsid w:val="006D70B9"/>
    <w:rsid w:val="006E1A77"/>
    <w:rsid w:val="006E4B24"/>
    <w:rsid w:val="006E56CF"/>
    <w:rsid w:val="006F09E7"/>
    <w:rsid w:val="006F582F"/>
    <w:rsid w:val="00704099"/>
    <w:rsid w:val="00710834"/>
    <w:rsid w:val="00712F44"/>
    <w:rsid w:val="00714617"/>
    <w:rsid w:val="00720ADC"/>
    <w:rsid w:val="007241FA"/>
    <w:rsid w:val="007242B4"/>
    <w:rsid w:val="007313BC"/>
    <w:rsid w:val="00734957"/>
    <w:rsid w:val="00734E72"/>
    <w:rsid w:val="007353B5"/>
    <w:rsid w:val="007416F4"/>
    <w:rsid w:val="00741E66"/>
    <w:rsid w:val="00743366"/>
    <w:rsid w:val="0074393E"/>
    <w:rsid w:val="00744233"/>
    <w:rsid w:val="007468C1"/>
    <w:rsid w:val="00747854"/>
    <w:rsid w:val="007511A5"/>
    <w:rsid w:val="00752572"/>
    <w:rsid w:val="007528EC"/>
    <w:rsid w:val="0075307F"/>
    <w:rsid w:val="00757C0C"/>
    <w:rsid w:val="007614BC"/>
    <w:rsid w:val="00761B39"/>
    <w:rsid w:val="00762656"/>
    <w:rsid w:val="007627E0"/>
    <w:rsid w:val="00764EC0"/>
    <w:rsid w:val="007650B7"/>
    <w:rsid w:val="00765634"/>
    <w:rsid w:val="0076619F"/>
    <w:rsid w:val="00766609"/>
    <w:rsid w:val="00770A22"/>
    <w:rsid w:val="00771B6B"/>
    <w:rsid w:val="00773D05"/>
    <w:rsid w:val="00774EE2"/>
    <w:rsid w:val="007807A6"/>
    <w:rsid w:val="007829EF"/>
    <w:rsid w:val="007845D2"/>
    <w:rsid w:val="00784799"/>
    <w:rsid w:val="00787EB0"/>
    <w:rsid w:val="0079164C"/>
    <w:rsid w:val="00793719"/>
    <w:rsid w:val="00795ACA"/>
    <w:rsid w:val="00797DAE"/>
    <w:rsid w:val="007A086B"/>
    <w:rsid w:val="007A1276"/>
    <w:rsid w:val="007A283D"/>
    <w:rsid w:val="007A3985"/>
    <w:rsid w:val="007B0256"/>
    <w:rsid w:val="007B059C"/>
    <w:rsid w:val="007B240A"/>
    <w:rsid w:val="007B3287"/>
    <w:rsid w:val="007C23A1"/>
    <w:rsid w:val="007C23FB"/>
    <w:rsid w:val="007C6346"/>
    <w:rsid w:val="007C7E8E"/>
    <w:rsid w:val="007D147D"/>
    <w:rsid w:val="007D4B13"/>
    <w:rsid w:val="007D5B56"/>
    <w:rsid w:val="007E1545"/>
    <w:rsid w:val="007E250B"/>
    <w:rsid w:val="007E3638"/>
    <w:rsid w:val="007E5AC0"/>
    <w:rsid w:val="007F2127"/>
    <w:rsid w:val="007F31D9"/>
    <w:rsid w:val="007F4159"/>
    <w:rsid w:val="007F609E"/>
    <w:rsid w:val="007F7707"/>
    <w:rsid w:val="00801F95"/>
    <w:rsid w:val="0080278A"/>
    <w:rsid w:val="00802C2B"/>
    <w:rsid w:val="008033BA"/>
    <w:rsid w:val="008077A6"/>
    <w:rsid w:val="00810F6A"/>
    <w:rsid w:val="00812E4D"/>
    <w:rsid w:val="008155F0"/>
    <w:rsid w:val="008168A5"/>
    <w:rsid w:val="00817A6D"/>
    <w:rsid w:val="00822D25"/>
    <w:rsid w:val="00831397"/>
    <w:rsid w:val="00834C0A"/>
    <w:rsid w:val="00837BC5"/>
    <w:rsid w:val="00844235"/>
    <w:rsid w:val="00844820"/>
    <w:rsid w:val="008451AF"/>
    <w:rsid w:val="00860068"/>
    <w:rsid w:val="0086273F"/>
    <w:rsid w:val="00862EF9"/>
    <w:rsid w:val="00865462"/>
    <w:rsid w:val="00870203"/>
    <w:rsid w:val="00871307"/>
    <w:rsid w:val="00873DF3"/>
    <w:rsid w:val="00873EDE"/>
    <w:rsid w:val="00876962"/>
    <w:rsid w:val="00877FE3"/>
    <w:rsid w:val="0088098B"/>
    <w:rsid w:val="008826D8"/>
    <w:rsid w:val="008836C2"/>
    <w:rsid w:val="008846AE"/>
    <w:rsid w:val="00885682"/>
    <w:rsid w:val="00885C6E"/>
    <w:rsid w:val="0088604A"/>
    <w:rsid w:val="00886A69"/>
    <w:rsid w:val="00886C29"/>
    <w:rsid w:val="00887DF0"/>
    <w:rsid w:val="00894C6C"/>
    <w:rsid w:val="00895018"/>
    <w:rsid w:val="0089536B"/>
    <w:rsid w:val="008A066C"/>
    <w:rsid w:val="008A1A7E"/>
    <w:rsid w:val="008A1C97"/>
    <w:rsid w:val="008A3033"/>
    <w:rsid w:val="008B15F4"/>
    <w:rsid w:val="008B2131"/>
    <w:rsid w:val="008B572A"/>
    <w:rsid w:val="008B6112"/>
    <w:rsid w:val="008B6DC8"/>
    <w:rsid w:val="008B7F8D"/>
    <w:rsid w:val="008C3B70"/>
    <w:rsid w:val="008D0D91"/>
    <w:rsid w:val="008D139B"/>
    <w:rsid w:val="008D362F"/>
    <w:rsid w:val="008D7DC6"/>
    <w:rsid w:val="008E2A8D"/>
    <w:rsid w:val="008E3695"/>
    <w:rsid w:val="008E6DF6"/>
    <w:rsid w:val="008F03BF"/>
    <w:rsid w:val="008F37AA"/>
    <w:rsid w:val="008F789C"/>
    <w:rsid w:val="009001DB"/>
    <w:rsid w:val="00900B34"/>
    <w:rsid w:val="00902370"/>
    <w:rsid w:val="00902D30"/>
    <w:rsid w:val="00906B79"/>
    <w:rsid w:val="0090737D"/>
    <w:rsid w:val="00907E75"/>
    <w:rsid w:val="00910621"/>
    <w:rsid w:val="00914336"/>
    <w:rsid w:val="00916581"/>
    <w:rsid w:val="00917494"/>
    <w:rsid w:val="00917BFF"/>
    <w:rsid w:val="00920096"/>
    <w:rsid w:val="009226C9"/>
    <w:rsid w:val="0092653D"/>
    <w:rsid w:val="009267A5"/>
    <w:rsid w:val="00926D21"/>
    <w:rsid w:val="00927FFD"/>
    <w:rsid w:val="009362BD"/>
    <w:rsid w:val="0094059B"/>
    <w:rsid w:val="00941537"/>
    <w:rsid w:val="009415CC"/>
    <w:rsid w:val="00941F36"/>
    <w:rsid w:val="00942111"/>
    <w:rsid w:val="00942517"/>
    <w:rsid w:val="00942FDE"/>
    <w:rsid w:val="0094304F"/>
    <w:rsid w:val="00946100"/>
    <w:rsid w:val="00946E3E"/>
    <w:rsid w:val="0094712D"/>
    <w:rsid w:val="0094782C"/>
    <w:rsid w:val="00950B62"/>
    <w:rsid w:val="009533FA"/>
    <w:rsid w:val="009540AB"/>
    <w:rsid w:val="00956D10"/>
    <w:rsid w:val="009621AD"/>
    <w:rsid w:val="00962422"/>
    <w:rsid w:val="00967894"/>
    <w:rsid w:val="0097148A"/>
    <w:rsid w:val="00971D60"/>
    <w:rsid w:val="00974CC3"/>
    <w:rsid w:val="009754EB"/>
    <w:rsid w:val="00976858"/>
    <w:rsid w:val="009808EA"/>
    <w:rsid w:val="00980A89"/>
    <w:rsid w:val="009835F1"/>
    <w:rsid w:val="009844F8"/>
    <w:rsid w:val="00984B19"/>
    <w:rsid w:val="00987225"/>
    <w:rsid w:val="00992FD7"/>
    <w:rsid w:val="00993575"/>
    <w:rsid w:val="00994B73"/>
    <w:rsid w:val="00995FC7"/>
    <w:rsid w:val="009964F3"/>
    <w:rsid w:val="009A0260"/>
    <w:rsid w:val="009A33C2"/>
    <w:rsid w:val="009A419B"/>
    <w:rsid w:val="009A456F"/>
    <w:rsid w:val="009A51ED"/>
    <w:rsid w:val="009A7D9E"/>
    <w:rsid w:val="009B00B5"/>
    <w:rsid w:val="009B0B2E"/>
    <w:rsid w:val="009B3B9D"/>
    <w:rsid w:val="009B5111"/>
    <w:rsid w:val="009B61C9"/>
    <w:rsid w:val="009B70EF"/>
    <w:rsid w:val="009C793F"/>
    <w:rsid w:val="009D0364"/>
    <w:rsid w:val="009E2004"/>
    <w:rsid w:val="009E3331"/>
    <w:rsid w:val="009E3D93"/>
    <w:rsid w:val="009E43A9"/>
    <w:rsid w:val="009E61DF"/>
    <w:rsid w:val="009F43C2"/>
    <w:rsid w:val="009F4645"/>
    <w:rsid w:val="00A00CCA"/>
    <w:rsid w:val="00A029DF"/>
    <w:rsid w:val="00A0488E"/>
    <w:rsid w:val="00A05846"/>
    <w:rsid w:val="00A05B15"/>
    <w:rsid w:val="00A05EEF"/>
    <w:rsid w:val="00A06945"/>
    <w:rsid w:val="00A07883"/>
    <w:rsid w:val="00A10A8F"/>
    <w:rsid w:val="00A12416"/>
    <w:rsid w:val="00A1471D"/>
    <w:rsid w:val="00A14898"/>
    <w:rsid w:val="00A17335"/>
    <w:rsid w:val="00A177D0"/>
    <w:rsid w:val="00A21316"/>
    <w:rsid w:val="00A22B9D"/>
    <w:rsid w:val="00A23470"/>
    <w:rsid w:val="00A24411"/>
    <w:rsid w:val="00A3117E"/>
    <w:rsid w:val="00A31E31"/>
    <w:rsid w:val="00A357F1"/>
    <w:rsid w:val="00A37D89"/>
    <w:rsid w:val="00A42605"/>
    <w:rsid w:val="00A438CF"/>
    <w:rsid w:val="00A4402A"/>
    <w:rsid w:val="00A4774A"/>
    <w:rsid w:val="00A50483"/>
    <w:rsid w:val="00A51D5E"/>
    <w:rsid w:val="00A545D0"/>
    <w:rsid w:val="00A57221"/>
    <w:rsid w:val="00A57EAB"/>
    <w:rsid w:val="00A637A7"/>
    <w:rsid w:val="00A6429C"/>
    <w:rsid w:val="00A80388"/>
    <w:rsid w:val="00A841C2"/>
    <w:rsid w:val="00A8420C"/>
    <w:rsid w:val="00A857E3"/>
    <w:rsid w:val="00A8699A"/>
    <w:rsid w:val="00A91FBE"/>
    <w:rsid w:val="00A96CEE"/>
    <w:rsid w:val="00A96CF9"/>
    <w:rsid w:val="00AA059C"/>
    <w:rsid w:val="00AA1E0F"/>
    <w:rsid w:val="00AA27A4"/>
    <w:rsid w:val="00AA4D14"/>
    <w:rsid w:val="00AA577C"/>
    <w:rsid w:val="00AA7429"/>
    <w:rsid w:val="00AB0489"/>
    <w:rsid w:val="00AC292B"/>
    <w:rsid w:val="00AC37AF"/>
    <w:rsid w:val="00AC48F3"/>
    <w:rsid w:val="00AC5146"/>
    <w:rsid w:val="00AD14A9"/>
    <w:rsid w:val="00AD3675"/>
    <w:rsid w:val="00AD3C4F"/>
    <w:rsid w:val="00AD4467"/>
    <w:rsid w:val="00AE5F01"/>
    <w:rsid w:val="00AE7C43"/>
    <w:rsid w:val="00AF0144"/>
    <w:rsid w:val="00AF4FB4"/>
    <w:rsid w:val="00AF4FD0"/>
    <w:rsid w:val="00B00C9D"/>
    <w:rsid w:val="00B01B52"/>
    <w:rsid w:val="00B01BA0"/>
    <w:rsid w:val="00B01BB4"/>
    <w:rsid w:val="00B07CEA"/>
    <w:rsid w:val="00B10091"/>
    <w:rsid w:val="00B10735"/>
    <w:rsid w:val="00B113AA"/>
    <w:rsid w:val="00B12BAB"/>
    <w:rsid w:val="00B12F11"/>
    <w:rsid w:val="00B135A5"/>
    <w:rsid w:val="00B21293"/>
    <w:rsid w:val="00B220FF"/>
    <w:rsid w:val="00B22E72"/>
    <w:rsid w:val="00B2315D"/>
    <w:rsid w:val="00B2615D"/>
    <w:rsid w:val="00B27752"/>
    <w:rsid w:val="00B3034E"/>
    <w:rsid w:val="00B334E8"/>
    <w:rsid w:val="00B35C79"/>
    <w:rsid w:val="00B4351C"/>
    <w:rsid w:val="00B43C5A"/>
    <w:rsid w:val="00B51228"/>
    <w:rsid w:val="00B62C7D"/>
    <w:rsid w:val="00B659B0"/>
    <w:rsid w:val="00B6647E"/>
    <w:rsid w:val="00B665B5"/>
    <w:rsid w:val="00B80ACC"/>
    <w:rsid w:val="00B81C0A"/>
    <w:rsid w:val="00B8291E"/>
    <w:rsid w:val="00B84B94"/>
    <w:rsid w:val="00B913AE"/>
    <w:rsid w:val="00B95725"/>
    <w:rsid w:val="00B97A53"/>
    <w:rsid w:val="00BA0098"/>
    <w:rsid w:val="00BA07BD"/>
    <w:rsid w:val="00BA2C39"/>
    <w:rsid w:val="00BA3919"/>
    <w:rsid w:val="00BA3956"/>
    <w:rsid w:val="00BA4AB0"/>
    <w:rsid w:val="00BA6972"/>
    <w:rsid w:val="00BB0599"/>
    <w:rsid w:val="00BB1251"/>
    <w:rsid w:val="00BB407B"/>
    <w:rsid w:val="00BB5F43"/>
    <w:rsid w:val="00BC0114"/>
    <w:rsid w:val="00BC0E7F"/>
    <w:rsid w:val="00BC20C2"/>
    <w:rsid w:val="00BC2908"/>
    <w:rsid w:val="00BC3712"/>
    <w:rsid w:val="00BC44F4"/>
    <w:rsid w:val="00BC4854"/>
    <w:rsid w:val="00BC62E0"/>
    <w:rsid w:val="00BD042B"/>
    <w:rsid w:val="00BD1A80"/>
    <w:rsid w:val="00BD3668"/>
    <w:rsid w:val="00BD4AB0"/>
    <w:rsid w:val="00BD4CDF"/>
    <w:rsid w:val="00BD5296"/>
    <w:rsid w:val="00BD52EB"/>
    <w:rsid w:val="00BD7C82"/>
    <w:rsid w:val="00BD7DF3"/>
    <w:rsid w:val="00BE046D"/>
    <w:rsid w:val="00BE0EC6"/>
    <w:rsid w:val="00BE2159"/>
    <w:rsid w:val="00BE3ADB"/>
    <w:rsid w:val="00BF0EB6"/>
    <w:rsid w:val="00BF23AA"/>
    <w:rsid w:val="00BF2963"/>
    <w:rsid w:val="00C00F7A"/>
    <w:rsid w:val="00C02459"/>
    <w:rsid w:val="00C04899"/>
    <w:rsid w:val="00C11063"/>
    <w:rsid w:val="00C11D45"/>
    <w:rsid w:val="00C130A9"/>
    <w:rsid w:val="00C14C8F"/>
    <w:rsid w:val="00C1610E"/>
    <w:rsid w:val="00C20EAF"/>
    <w:rsid w:val="00C216F6"/>
    <w:rsid w:val="00C22572"/>
    <w:rsid w:val="00C236CD"/>
    <w:rsid w:val="00C30574"/>
    <w:rsid w:val="00C41D04"/>
    <w:rsid w:val="00C46272"/>
    <w:rsid w:val="00C51F48"/>
    <w:rsid w:val="00C52A9A"/>
    <w:rsid w:val="00C5399C"/>
    <w:rsid w:val="00C579D6"/>
    <w:rsid w:val="00C71D50"/>
    <w:rsid w:val="00C73589"/>
    <w:rsid w:val="00C75CF6"/>
    <w:rsid w:val="00C768DB"/>
    <w:rsid w:val="00C76E17"/>
    <w:rsid w:val="00C77BE3"/>
    <w:rsid w:val="00C82152"/>
    <w:rsid w:val="00C83C63"/>
    <w:rsid w:val="00C86C68"/>
    <w:rsid w:val="00C92B61"/>
    <w:rsid w:val="00C95152"/>
    <w:rsid w:val="00C97554"/>
    <w:rsid w:val="00CA1E5A"/>
    <w:rsid w:val="00CA3396"/>
    <w:rsid w:val="00CA4395"/>
    <w:rsid w:val="00CA5015"/>
    <w:rsid w:val="00CA5123"/>
    <w:rsid w:val="00CA5F60"/>
    <w:rsid w:val="00CB020F"/>
    <w:rsid w:val="00CB1EDF"/>
    <w:rsid w:val="00CB4873"/>
    <w:rsid w:val="00CB70EE"/>
    <w:rsid w:val="00CB743F"/>
    <w:rsid w:val="00CB7C6E"/>
    <w:rsid w:val="00CC3181"/>
    <w:rsid w:val="00CD6F37"/>
    <w:rsid w:val="00CE03F5"/>
    <w:rsid w:val="00CE36F5"/>
    <w:rsid w:val="00CE5239"/>
    <w:rsid w:val="00CE6EC7"/>
    <w:rsid w:val="00CF179D"/>
    <w:rsid w:val="00CF5A5C"/>
    <w:rsid w:val="00D0193B"/>
    <w:rsid w:val="00D01D9A"/>
    <w:rsid w:val="00D030CC"/>
    <w:rsid w:val="00D03D56"/>
    <w:rsid w:val="00D05948"/>
    <w:rsid w:val="00D06726"/>
    <w:rsid w:val="00D128F7"/>
    <w:rsid w:val="00D1368B"/>
    <w:rsid w:val="00D17F42"/>
    <w:rsid w:val="00D21274"/>
    <w:rsid w:val="00D22EDE"/>
    <w:rsid w:val="00D27650"/>
    <w:rsid w:val="00D27D07"/>
    <w:rsid w:val="00D37FE3"/>
    <w:rsid w:val="00D414C2"/>
    <w:rsid w:val="00D42B8E"/>
    <w:rsid w:val="00D43C18"/>
    <w:rsid w:val="00D47329"/>
    <w:rsid w:val="00D4736A"/>
    <w:rsid w:val="00D500D8"/>
    <w:rsid w:val="00D507EB"/>
    <w:rsid w:val="00D50FAE"/>
    <w:rsid w:val="00D5213C"/>
    <w:rsid w:val="00D525EE"/>
    <w:rsid w:val="00D52D1B"/>
    <w:rsid w:val="00D531F0"/>
    <w:rsid w:val="00D537F3"/>
    <w:rsid w:val="00D63B6F"/>
    <w:rsid w:val="00D643C5"/>
    <w:rsid w:val="00D64EA2"/>
    <w:rsid w:val="00D6580A"/>
    <w:rsid w:val="00D65E5B"/>
    <w:rsid w:val="00D6615F"/>
    <w:rsid w:val="00D6795F"/>
    <w:rsid w:val="00D762B9"/>
    <w:rsid w:val="00D85CDE"/>
    <w:rsid w:val="00D87EEF"/>
    <w:rsid w:val="00D9186E"/>
    <w:rsid w:val="00D92162"/>
    <w:rsid w:val="00D9221F"/>
    <w:rsid w:val="00D959F9"/>
    <w:rsid w:val="00D96218"/>
    <w:rsid w:val="00D96E4E"/>
    <w:rsid w:val="00DA1AA0"/>
    <w:rsid w:val="00DA5318"/>
    <w:rsid w:val="00DA6AF2"/>
    <w:rsid w:val="00DB2075"/>
    <w:rsid w:val="00DB562D"/>
    <w:rsid w:val="00DB758F"/>
    <w:rsid w:val="00DC0702"/>
    <w:rsid w:val="00DC22BF"/>
    <w:rsid w:val="00DC707F"/>
    <w:rsid w:val="00DD0A99"/>
    <w:rsid w:val="00DD0E3C"/>
    <w:rsid w:val="00DD2984"/>
    <w:rsid w:val="00DD4465"/>
    <w:rsid w:val="00DD4D52"/>
    <w:rsid w:val="00DD7890"/>
    <w:rsid w:val="00DE194A"/>
    <w:rsid w:val="00DE1B86"/>
    <w:rsid w:val="00DE2C01"/>
    <w:rsid w:val="00DF088C"/>
    <w:rsid w:val="00DF0A81"/>
    <w:rsid w:val="00DF164A"/>
    <w:rsid w:val="00DF2B0C"/>
    <w:rsid w:val="00DF46D8"/>
    <w:rsid w:val="00DF61C1"/>
    <w:rsid w:val="00DF66DD"/>
    <w:rsid w:val="00E02D02"/>
    <w:rsid w:val="00E0499E"/>
    <w:rsid w:val="00E06635"/>
    <w:rsid w:val="00E1196B"/>
    <w:rsid w:val="00E123D5"/>
    <w:rsid w:val="00E13963"/>
    <w:rsid w:val="00E1499D"/>
    <w:rsid w:val="00E16106"/>
    <w:rsid w:val="00E16A38"/>
    <w:rsid w:val="00E25816"/>
    <w:rsid w:val="00E35F10"/>
    <w:rsid w:val="00E3715F"/>
    <w:rsid w:val="00E41B5A"/>
    <w:rsid w:val="00E44D43"/>
    <w:rsid w:val="00E46ECD"/>
    <w:rsid w:val="00E475E8"/>
    <w:rsid w:val="00E5215F"/>
    <w:rsid w:val="00E54D8A"/>
    <w:rsid w:val="00E56856"/>
    <w:rsid w:val="00E57877"/>
    <w:rsid w:val="00E600DC"/>
    <w:rsid w:val="00E61245"/>
    <w:rsid w:val="00E62330"/>
    <w:rsid w:val="00E65A1F"/>
    <w:rsid w:val="00E710D5"/>
    <w:rsid w:val="00E72D7E"/>
    <w:rsid w:val="00E73F6C"/>
    <w:rsid w:val="00E75172"/>
    <w:rsid w:val="00E82B21"/>
    <w:rsid w:val="00E83005"/>
    <w:rsid w:val="00E842BD"/>
    <w:rsid w:val="00E85F2C"/>
    <w:rsid w:val="00E86836"/>
    <w:rsid w:val="00E87EF9"/>
    <w:rsid w:val="00E90187"/>
    <w:rsid w:val="00E91662"/>
    <w:rsid w:val="00E916F1"/>
    <w:rsid w:val="00E9450F"/>
    <w:rsid w:val="00E94919"/>
    <w:rsid w:val="00E97C86"/>
    <w:rsid w:val="00EA7A38"/>
    <w:rsid w:val="00EB2D4F"/>
    <w:rsid w:val="00EB4A57"/>
    <w:rsid w:val="00EB79E5"/>
    <w:rsid w:val="00EC1EBA"/>
    <w:rsid w:val="00EC3351"/>
    <w:rsid w:val="00EC4CE1"/>
    <w:rsid w:val="00ED0BD6"/>
    <w:rsid w:val="00ED1AA3"/>
    <w:rsid w:val="00ED6611"/>
    <w:rsid w:val="00EE3188"/>
    <w:rsid w:val="00EE3A82"/>
    <w:rsid w:val="00EE5AE5"/>
    <w:rsid w:val="00EE6ED7"/>
    <w:rsid w:val="00EF121D"/>
    <w:rsid w:val="00EF39BE"/>
    <w:rsid w:val="00EF6F1E"/>
    <w:rsid w:val="00F07B8F"/>
    <w:rsid w:val="00F126F8"/>
    <w:rsid w:val="00F1710B"/>
    <w:rsid w:val="00F2126D"/>
    <w:rsid w:val="00F2209D"/>
    <w:rsid w:val="00F26091"/>
    <w:rsid w:val="00F2793B"/>
    <w:rsid w:val="00F27D84"/>
    <w:rsid w:val="00F32063"/>
    <w:rsid w:val="00F32842"/>
    <w:rsid w:val="00F3469F"/>
    <w:rsid w:val="00F36D38"/>
    <w:rsid w:val="00F42D36"/>
    <w:rsid w:val="00F455C9"/>
    <w:rsid w:val="00F46C0D"/>
    <w:rsid w:val="00F50C28"/>
    <w:rsid w:val="00F5464E"/>
    <w:rsid w:val="00F55780"/>
    <w:rsid w:val="00F6039A"/>
    <w:rsid w:val="00F62826"/>
    <w:rsid w:val="00F62926"/>
    <w:rsid w:val="00F678D7"/>
    <w:rsid w:val="00F7167D"/>
    <w:rsid w:val="00F734D1"/>
    <w:rsid w:val="00F742D3"/>
    <w:rsid w:val="00F755BB"/>
    <w:rsid w:val="00F761D5"/>
    <w:rsid w:val="00F81A4E"/>
    <w:rsid w:val="00F841BF"/>
    <w:rsid w:val="00F85B93"/>
    <w:rsid w:val="00F9209E"/>
    <w:rsid w:val="00F96A48"/>
    <w:rsid w:val="00FA3ACE"/>
    <w:rsid w:val="00FA5C57"/>
    <w:rsid w:val="00FB0011"/>
    <w:rsid w:val="00FB0DA2"/>
    <w:rsid w:val="00FB23F0"/>
    <w:rsid w:val="00FB2403"/>
    <w:rsid w:val="00FB2E02"/>
    <w:rsid w:val="00FB45A4"/>
    <w:rsid w:val="00FB77AA"/>
    <w:rsid w:val="00FC1A25"/>
    <w:rsid w:val="00FD4823"/>
    <w:rsid w:val="00FD51BE"/>
    <w:rsid w:val="00FD553C"/>
    <w:rsid w:val="00FD61B2"/>
    <w:rsid w:val="00FD6529"/>
    <w:rsid w:val="00FD6890"/>
    <w:rsid w:val="00FD7FFB"/>
    <w:rsid w:val="00FE072D"/>
    <w:rsid w:val="00FE0F83"/>
    <w:rsid w:val="00FE122E"/>
    <w:rsid w:val="00FE2BDD"/>
    <w:rsid w:val="00FE6BB1"/>
    <w:rsid w:val="00FF0970"/>
    <w:rsid w:val="00FF40AD"/>
    <w:rsid w:val="00FF5493"/>
    <w:rsid w:val="00FF59AD"/>
    <w:rsid w:val="00FF59B8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9B7A841"/>
  <w15:docId w15:val="{8C764E50-1AEB-41B1-B3E7-3880AF30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2959"/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Text-Blocksatz"/>
    <w:autoRedefine/>
    <w:qFormat/>
    <w:rsid w:val="00967894"/>
    <w:pPr>
      <w:keepNext/>
      <w:numPr>
        <w:numId w:val="8"/>
      </w:numPr>
      <w:tabs>
        <w:tab w:val="left" w:pos="851"/>
      </w:tabs>
      <w:spacing w:after="120"/>
      <w:outlineLvl w:val="0"/>
    </w:pPr>
    <w:rPr>
      <w:rFonts w:cs="Arial"/>
      <w:bCs/>
      <w:kern w:val="32"/>
      <w:sz w:val="28"/>
      <w:szCs w:val="32"/>
    </w:rPr>
  </w:style>
  <w:style w:type="paragraph" w:styleId="berschrift2">
    <w:name w:val="heading 2"/>
    <w:basedOn w:val="Standard"/>
    <w:next w:val="Text-Blocksatz"/>
    <w:autoRedefine/>
    <w:qFormat/>
    <w:rsid w:val="00967894"/>
    <w:pPr>
      <w:keepNext/>
      <w:numPr>
        <w:ilvl w:val="1"/>
        <w:numId w:val="8"/>
      </w:numPr>
      <w:tabs>
        <w:tab w:val="left" w:pos="1450"/>
      </w:tabs>
      <w:spacing w:after="120"/>
      <w:outlineLvl w:val="1"/>
    </w:pPr>
    <w:rPr>
      <w:rFonts w:cs="Arial"/>
      <w:bCs/>
      <w:iCs/>
      <w:sz w:val="24"/>
      <w:szCs w:val="28"/>
    </w:rPr>
  </w:style>
  <w:style w:type="paragraph" w:styleId="berschrift3">
    <w:name w:val="heading 3"/>
    <w:basedOn w:val="Standard"/>
    <w:next w:val="Text-Blocksatz"/>
    <w:autoRedefine/>
    <w:qFormat/>
    <w:rsid w:val="00967894"/>
    <w:pPr>
      <w:keepNext/>
      <w:numPr>
        <w:ilvl w:val="2"/>
        <w:numId w:val="8"/>
      </w:numPr>
      <w:tabs>
        <w:tab w:val="left" w:pos="850"/>
      </w:tabs>
      <w:spacing w:after="60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Formatvorlage1"/>
    <w:autoRedefine/>
    <w:qFormat/>
    <w:rsid w:val="00C75CF6"/>
    <w:pPr>
      <w:keepNext/>
      <w:spacing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rsid w:val="00967894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967894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rsid w:val="00967894"/>
    <w:pPr>
      <w:numPr>
        <w:ilvl w:val="6"/>
        <w:numId w:val="8"/>
      </w:numPr>
      <w:spacing w:before="240" w:after="60"/>
      <w:outlineLvl w:val="6"/>
    </w:pPr>
    <w:rPr>
      <w:rFonts w:ascii="Times New Roman" w:hAnsi="Times New Roman"/>
    </w:rPr>
  </w:style>
  <w:style w:type="paragraph" w:styleId="berschrift8">
    <w:name w:val="heading 8"/>
    <w:basedOn w:val="Standard"/>
    <w:next w:val="Standard"/>
    <w:rsid w:val="00967894"/>
    <w:pPr>
      <w:numPr>
        <w:ilvl w:val="7"/>
        <w:numId w:val="8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berschrift9">
    <w:name w:val="heading 9"/>
    <w:basedOn w:val="Standard"/>
    <w:next w:val="Standard"/>
    <w:rsid w:val="00967894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-Blocksatz">
    <w:name w:val="Text-Blocksatz"/>
    <w:basedOn w:val="Standard"/>
    <w:rsid w:val="008E3695"/>
    <w:pPr>
      <w:spacing w:before="120"/>
      <w:jc w:val="both"/>
    </w:pPr>
  </w:style>
  <w:style w:type="paragraph" w:styleId="Fuzeile">
    <w:name w:val="footer"/>
    <w:basedOn w:val="Standard"/>
    <w:link w:val="FuzeileZchn"/>
    <w:autoRedefine/>
    <w:uiPriority w:val="99"/>
    <w:rsid w:val="00484F0B"/>
    <w:pPr>
      <w:tabs>
        <w:tab w:val="left" w:pos="1980"/>
        <w:tab w:val="center" w:pos="4536"/>
        <w:tab w:val="right" w:pos="9072"/>
      </w:tabs>
      <w:ind w:left="360"/>
      <w:jc w:val="right"/>
    </w:pPr>
    <w:rPr>
      <w:color w:val="000000" w:themeColor="text1"/>
      <w:sz w:val="18"/>
      <w:szCs w:val="18"/>
      <w:lang w:val="de-DE"/>
    </w:rPr>
  </w:style>
  <w:style w:type="paragraph" w:customStyle="1" w:styleId="berschriftoNr">
    <w:name w:val="Überschrift o. Nr."/>
    <w:basedOn w:val="Standard"/>
    <w:next w:val="Text-Blocksatz"/>
    <w:rsid w:val="008E3695"/>
    <w:pPr>
      <w:spacing w:before="240" w:after="120"/>
    </w:pPr>
    <w:rPr>
      <w:b/>
      <w:bCs/>
    </w:rPr>
  </w:style>
  <w:style w:type="paragraph" w:customStyle="1" w:styleId="Aufzhlung1">
    <w:name w:val="Aufzählung 1"/>
    <w:basedOn w:val="Standard"/>
    <w:rsid w:val="008E3695"/>
    <w:pPr>
      <w:numPr>
        <w:numId w:val="5"/>
      </w:numPr>
      <w:tabs>
        <w:tab w:val="clear" w:pos="1312"/>
        <w:tab w:val="left" w:pos="1220"/>
      </w:tabs>
      <w:spacing w:line="25" w:lineRule="atLeast"/>
      <w:ind w:left="1310" w:hanging="448"/>
    </w:pPr>
  </w:style>
  <w:style w:type="paragraph" w:customStyle="1" w:styleId="Aufzhlung2">
    <w:name w:val="Aufzählung 2"/>
    <w:basedOn w:val="Aufzhlung1"/>
    <w:rsid w:val="008E3695"/>
    <w:pPr>
      <w:numPr>
        <w:numId w:val="6"/>
      </w:numPr>
      <w:tabs>
        <w:tab w:val="clear" w:pos="1220"/>
      </w:tabs>
    </w:pPr>
  </w:style>
  <w:style w:type="paragraph" w:styleId="Kopfzeile">
    <w:name w:val="header"/>
    <w:aliases w:val="kopf,k"/>
    <w:basedOn w:val="Standard"/>
    <w:link w:val="KopfzeileZchn"/>
    <w:uiPriority w:val="99"/>
    <w:rsid w:val="008E3695"/>
    <w:pPr>
      <w:tabs>
        <w:tab w:val="center" w:pos="4536"/>
        <w:tab w:val="right" w:pos="9072"/>
      </w:tabs>
      <w:ind w:left="400"/>
    </w:pPr>
    <w:rPr>
      <w:sz w:val="18"/>
    </w:rPr>
  </w:style>
  <w:style w:type="paragraph" w:styleId="Funotentext">
    <w:name w:val="footnote text"/>
    <w:basedOn w:val="Standard"/>
    <w:semiHidden/>
    <w:rsid w:val="008E3695"/>
    <w:rPr>
      <w:sz w:val="18"/>
      <w:szCs w:val="20"/>
    </w:rPr>
  </w:style>
  <w:style w:type="paragraph" w:styleId="Sprechblasentext">
    <w:name w:val="Balloon Text"/>
    <w:basedOn w:val="Standard"/>
    <w:semiHidden/>
    <w:rsid w:val="0075307F"/>
    <w:rPr>
      <w:rFonts w:ascii="Tahoma" w:hAnsi="Tahoma" w:cs="Tahoma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C75CF6"/>
    <w:pPr>
      <w:tabs>
        <w:tab w:val="left" w:pos="540"/>
        <w:tab w:val="left" w:pos="900"/>
        <w:tab w:val="left" w:pos="1260"/>
        <w:tab w:val="right" w:leader="underscore" w:pos="9060"/>
      </w:tabs>
      <w:spacing w:before="160"/>
      <w:ind w:left="400"/>
    </w:pPr>
    <w:rPr>
      <w:b/>
      <w:noProof/>
      <w:szCs w:val="28"/>
    </w:rPr>
  </w:style>
  <w:style w:type="paragraph" w:styleId="Verzeichnis2">
    <w:name w:val="toc 2"/>
    <w:basedOn w:val="Standard"/>
    <w:next w:val="Standard"/>
    <w:uiPriority w:val="39"/>
    <w:rsid w:val="008E3695"/>
    <w:pPr>
      <w:tabs>
        <w:tab w:val="left" w:pos="1260"/>
        <w:tab w:val="right" w:leader="underscore" w:pos="9060"/>
      </w:tabs>
      <w:spacing w:before="120"/>
      <w:ind w:left="1260" w:hanging="721"/>
    </w:pPr>
    <w:rPr>
      <w:noProof/>
      <w:szCs w:val="32"/>
    </w:rPr>
  </w:style>
  <w:style w:type="paragraph" w:styleId="Verzeichnis3">
    <w:name w:val="toc 3"/>
    <w:basedOn w:val="Standard"/>
    <w:next w:val="Standard"/>
    <w:uiPriority w:val="39"/>
    <w:rsid w:val="008A066C"/>
    <w:pPr>
      <w:tabs>
        <w:tab w:val="left" w:pos="1260"/>
        <w:tab w:val="right" w:leader="underscore" w:pos="9060"/>
      </w:tabs>
      <w:spacing w:after="60" w:line="288" w:lineRule="auto"/>
      <w:ind w:left="1702" w:hanging="851"/>
    </w:pPr>
    <w:rPr>
      <w:noProof/>
    </w:rPr>
  </w:style>
  <w:style w:type="character" w:styleId="Funotenzeichen">
    <w:name w:val="footnote reference"/>
    <w:semiHidden/>
    <w:rsid w:val="008E3695"/>
    <w:rPr>
      <w:vertAlign w:val="superscript"/>
    </w:rPr>
  </w:style>
  <w:style w:type="paragraph" w:customStyle="1" w:styleId="Haupttitel">
    <w:name w:val="Haupttitel"/>
    <w:basedOn w:val="Standard"/>
    <w:rsid w:val="008E3695"/>
    <w:pPr>
      <w:spacing w:before="600" w:after="120"/>
      <w:ind w:left="140"/>
    </w:pPr>
    <w:rPr>
      <w:smallCaps/>
      <w:sz w:val="48"/>
    </w:rPr>
  </w:style>
  <w:style w:type="paragraph" w:customStyle="1" w:styleId="Inhalt">
    <w:name w:val="Inhalt"/>
    <w:basedOn w:val="berschrift1"/>
    <w:rsid w:val="008E3695"/>
    <w:pPr>
      <w:ind w:left="400"/>
    </w:pPr>
  </w:style>
  <w:style w:type="paragraph" w:customStyle="1" w:styleId="UntertitelTitelseite">
    <w:name w:val="Untertitel Titelseite"/>
    <w:basedOn w:val="Inhalt"/>
    <w:rsid w:val="008E3695"/>
    <w:pPr>
      <w:spacing w:before="120"/>
      <w:ind w:left="140"/>
    </w:pPr>
    <w:rPr>
      <w:b/>
      <w:bCs w:val="0"/>
    </w:rPr>
  </w:style>
  <w:style w:type="paragraph" w:customStyle="1" w:styleId="Autor">
    <w:name w:val="Autor"/>
    <w:basedOn w:val="Standard"/>
    <w:rsid w:val="008E3695"/>
    <w:pPr>
      <w:spacing w:before="120"/>
      <w:ind w:left="140"/>
    </w:pPr>
  </w:style>
  <w:style w:type="paragraph" w:customStyle="1" w:styleId="DatumundVersion">
    <w:name w:val="Datum und Version"/>
    <w:basedOn w:val="Standard"/>
    <w:rsid w:val="008E3695"/>
    <w:pPr>
      <w:spacing w:before="120"/>
      <w:jc w:val="right"/>
    </w:pPr>
  </w:style>
  <w:style w:type="paragraph" w:customStyle="1" w:styleId="DateinameundDatum">
    <w:name w:val="Dateiname und Datum"/>
    <w:basedOn w:val="DatumundVersion"/>
    <w:autoRedefine/>
    <w:rsid w:val="008E3695"/>
    <w:pPr>
      <w:spacing w:before="480"/>
      <w:ind w:left="851"/>
      <w:jc w:val="left"/>
    </w:pPr>
    <w:rPr>
      <w:color w:val="999999"/>
      <w:sz w:val="16"/>
    </w:rPr>
  </w:style>
  <w:style w:type="character" w:styleId="Hyperlink">
    <w:name w:val="Hyperlink"/>
    <w:rsid w:val="00920096"/>
    <w:rPr>
      <w:rFonts w:ascii="Arial" w:hAnsi="Arial"/>
      <w:color w:val="333399"/>
      <w:sz w:val="20"/>
      <w:u w:val="none"/>
      <w:bdr w:val="none" w:sz="0" w:space="0" w:color="auto"/>
      <w:lang w:val="de-CH"/>
    </w:rPr>
  </w:style>
  <w:style w:type="paragraph" w:styleId="Unterschrift">
    <w:name w:val="Signature"/>
    <w:basedOn w:val="Standard"/>
    <w:rsid w:val="008E3695"/>
    <w:pPr>
      <w:ind w:left="4252"/>
    </w:pPr>
  </w:style>
  <w:style w:type="paragraph" w:styleId="Verzeichnis8">
    <w:name w:val="toc 8"/>
    <w:aliases w:val="v8,Abb/Tab.Verzeichnis"/>
    <w:basedOn w:val="Standard"/>
    <w:semiHidden/>
    <w:rsid w:val="008E3695"/>
    <w:pPr>
      <w:keepLines/>
      <w:tabs>
        <w:tab w:val="right" w:pos="8505"/>
      </w:tabs>
      <w:spacing w:before="120" w:line="360" w:lineRule="atLeast"/>
      <w:ind w:left="1984" w:right="1134" w:hanging="1134"/>
    </w:pPr>
    <w:rPr>
      <w:szCs w:val="20"/>
    </w:rPr>
  </w:style>
  <w:style w:type="paragraph" w:customStyle="1" w:styleId="Aufzhlung1Zahl">
    <w:name w:val="Aufzählung 1 Zahl"/>
    <w:basedOn w:val="Aufzhlung1"/>
    <w:rsid w:val="008E3695"/>
    <w:pPr>
      <w:numPr>
        <w:numId w:val="1"/>
      </w:numPr>
      <w:ind w:left="1219" w:hanging="357"/>
    </w:pPr>
  </w:style>
  <w:style w:type="paragraph" w:customStyle="1" w:styleId="Aufzhlung2Zahl">
    <w:name w:val="Aufzählung 2 Zahl"/>
    <w:basedOn w:val="Aufzhlung2"/>
    <w:rsid w:val="008E3695"/>
    <w:pPr>
      <w:numPr>
        <w:numId w:val="2"/>
      </w:numPr>
    </w:pPr>
  </w:style>
  <w:style w:type="paragraph" w:customStyle="1" w:styleId="Quelle">
    <w:name w:val="Quelle"/>
    <w:aliases w:val="q"/>
    <w:basedOn w:val="Standard"/>
    <w:next w:val="Text-Blocksatz"/>
    <w:rsid w:val="008E3695"/>
    <w:pPr>
      <w:keepLines/>
      <w:spacing w:before="240" w:after="240"/>
      <w:ind w:left="1420" w:hanging="720"/>
    </w:pPr>
    <w:rPr>
      <w:szCs w:val="20"/>
    </w:rPr>
  </w:style>
  <w:style w:type="paragraph" w:customStyle="1" w:styleId="Tab-Aufzhlung1a">
    <w:name w:val="Tab-Aufzählung 1a"/>
    <w:aliases w:val="ta1,ta"/>
    <w:basedOn w:val="Standard"/>
    <w:rsid w:val="008E3695"/>
    <w:pPr>
      <w:keepNext/>
      <w:keepLines/>
      <w:numPr>
        <w:numId w:val="4"/>
      </w:numPr>
      <w:tabs>
        <w:tab w:val="clear" w:pos="504"/>
        <w:tab w:val="left" w:pos="80"/>
        <w:tab w:val="left" w:pos="240"/>
      </w:tabs>
      <w:spacing w:before="120" w:after="40" w:line="160" w:lineRule="atLeast"/>
      <w:ind w:left="240" w:hanging="200"/>
    </w:pPr>
    <w:rPr>
      <w:sz w:val="18"/>
      <w:szCs w:val="20"/>
    </w:rPr>
  </w:style>
  <w:style w:type="paragraph" w:customStyle="1" w:styleId="Tab-Aufzhlung2a">
    <w:name w:val="Tab-Aufzählung 2a"/>
    <w:aliases w:val="ta2"/>
    <w:basedOn w:val="Tab-Aufzhlung1a"/>
    <w:rsid w:val="008E3695"/>
    <w:pPr>
      <w:numPr>
        <w:numId w:val="3"/>
      </w:numPr>
      <w:tabs>
        <w:tab w:val="clear" w:pos="80"/>
        <w:tab w:val="clear" w:pos="864"/>
        <w:tab w:val="left" w:pos="440"/>
      </w:tabs>
      <w:spacing w:before="0"/>
      <w:ind w:left="440" w:hanging="200"/>
    </w:pPr>
  </w:style>
  <w:style w:type="paragraph" w:customStyle="1" w:styleId="Tab-Text">
    <w:name w:val="Tab-Text"/>
    <w:aliases w:val="tt"/>
    <w:basedOn w:val="Standard"/>
    <w:rsid w:val="008E3695"/>
    <w:pPr>
      <w:keepNext/>
      <w:keepLines/>
      <w:spacing w:before="120" w:after="120" w:line="240" w:lineRule="atLeast"/>
      <w:ind w:left="144"/>
    </w:pPr>
    <w:rPr>
      <w:sz w:val="18"/>
      <w:szCs w:val="20"/>
    </w:rPr>
  </w:style>
  <w:style w:type="character" w:styleId="BesuchterLink">
    <w:name w:val="FollowedHyperlink"/>
    <w:uiPriority w:val="99"/>
    <w:rsid w:val="008E3695"/>
    <w:rPr>
      <w:color w:val="800080"/>
      <w:u w:val="single"/>
    </w:rPr>
  </w:style>
  <w:style w:type="paragraph" w:customStyle="1" w:styleId="Kernaussage">
    <w:name w:val="Kernaussage"/>
    <w:basedOn w:val="Text-Blocksatz"/>
    <w:rsid w:val="008E3695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</w:pPr>
  </w:style>
  <w:style w:type="paragraph" w:customStyle="1" w:styleId="Text-BlocksatzKURSIV">
    <w:name w:val="Text-Blocksatz KURSIV"/>
    <w:basedOn w:val="Text-Blocksatz"/>
    <w:next w:val="Text-Blocksatz"/>
    <w:rsid w:val="008E3695"/>
    <w:rPr>
      <w:i/>
    </w:rPr>
  </w:style>
  <w:style w:type="paragraph" w:customStyle="1" w:styleId="Text-BlocksatzFETT">
    <w:name w:val="Text-Blocksatz FETT"/>
    <w:basedOn w:val="Text-Blocksatz"/>
    <w:next w:val="Text-Blocksatz"/>
    <w:rsid w:val="008E3695"/>
    <w:rPr>
      <w:b/>
    </w:rPr>
  </w:style>
  <w:style w:type="paragraph" w:customStyle="1" w:styleId="Abbildung">
    <w:name w:val="Abbildung"/>
    <w:basedOn w:val="Standard"/>
    <w:next w:val="Beschriftung"/>
    <w:rsid w:val="008E3695"/>
    <w:pPr>
      <w:spacing w:before="360" w:after="40"/>
    </w:pPr>
  </w:style>
  <w:style w:type="paragraph" w:styleId="Beschriftung">
    <w:name w:val="caption"/>
    <w:basedOn w:val="Standard"/>
    <w:next w:val="Text-Blocksatz"/>
    <w:autoRedefine/>
    <w:rsid w:val="008E3695"/>
    <w:pPr>
      <w:spacing w:after="240"/>
    </w:pPr>
    <w:rPr>
      <w:sz w:val="18"/>
      <w:szCs w:val="20"/>
    </w:rPr>
  </w:style>
  <w:style w:type="paragraph" w:customStyle="1" w:styleId="Formatvorlage1">
    <w:name w:val="Formatvorlage1"/>
    <w:basedOn w:val="Text-Blocksatz"/>
    <w:next w:val="Datum"/>
    <w:rsid w:val="008E3695"/>
  </w:style>
  <w:style w:type="paragraph" w:styleId="Datum">
    <w:name w:val="Date"/>
    <w:basedOn w:val="Standard"/>
    <w:next w:val="Standard"/>
    <w:rsid w:val="008E3695"/>
  </w:style>
  <w:style w:type="paragraph" w:customStyle="1" w:styleId="msolistparagraph0">
    <w:name w:val="msolistparagraph"/>
    <w:basedOn w:val="Standard"/>
    <w:rsid w:val="00657919"/>
    <w:pPr>
      <w:ind w:left="720"/>
    </w:pPr>
    <w:rPr>
      <w:rFonts w:ascii="Calibri" w:hAnsi="Calibri"/>
      <w:szCs w:val="22"/>
      <w:lang w:eastAsia="de-CH"/>
    </w:rPr>
  </w:style>
  <w:style w:type="paragraph" w:styleId="Listenabsatz">
    <w:name w:val="List Paragraph"/>
    <w:basedOn w:val="Standard"/>
    <w:uiPriority w:val="34"/>
    <w:qFormat/>
    <w:rsid w:val="007829EF"/>
    <w:pPr>
      <w:ind w:left="720"/>
    </w:pPr>
    <w:rPr>
      <w:rFonts w:ascii="Calibri" w:eastAsia="Calibri" w:hAnsi="Calibri"/>
      <w:szCs w:val="22"/>
      <w:lang w:eastAsia="de-CH"/>
    </w:rPr>
  </w:style>
  <w:style w:type="character" w:customStyle="1" w:styleId="FuzeileZchn">
    <w:name w:val="Fußzeile Zchn"/>
    <w:link w:val="Fuzeile"/>
    <w:uiPriority w:val="99"/>
    <w:rsid w:val="00484F0B"/>
    <w:rPr>
      <w:rFonts w:ascii="Verdana" w:hAnsi="Verdana"/>
      <w:color w:val="000000" w:themeColor="text1"/>
      <w:sz w:val="18"/>
      <w:szCs w:val="18"/>
      <w:lang w:val="de-DE" w:eastAsia="de-DE"/>
    </w:rPr>
  </w:style>
  <w:style w:type="paragraph" w:customStyle="1" w:styleId="berschriftDokument">
    <w:name w:val="Überschrift Dokument"/>
    <w:basedOn w:val="berschrift1"/>
    <w:next w:val="Text-Blocksatz"/>
    <w:rsid w:val="00E82B21"/>
    <w:pPr>
      <w:tabs>
        <w:tab w:val="clear" w:pos="851"/>
      </w:tabs>
      <w:spacing w:before="1200" w:after="240" w:line="300" w:lineRule="auto"/>
    </w:pPr>
    <w:rPr>
      <w:smallCaps/>
    </w:rPr>
  </w:style>
  <w:style w:type="character" w:styleId="Fett">
    <w:name w:val="Strong"/>
    <w:rsid w:val="00E82B21"/>
    <w:rPr>
      <w:b/>
      <w:bCs/>
    </w:rPr>
  </w:style>
  <w:style w:type="paragraph" w:styleId="Dokumentstruktur">
    <w:name w:val="Document Map"/>
    <w:basedOn w:val="Standard"/>
    <w:semiHidden/>
    <w:rsid w:val="00AC292B"/>
    <w:pPr>
      <w:shd w:val="clear" w:color="auto" w:fill="000080"/>
    </w:pPr>
    <w:rPr>
      <w:rFonts w:ascii="Tahoma" w:hAnsi="Tahoma" w:cs="Tahoma"/>
      <w:szCs w:val="20"/>
    </w:rPr>
  </w:style>
  <w:style w:type="character" w:styleId="Kommentarzeichen">
    <w:name w:val="annotation reference"/>
    <w:semiHidden/>
    <w:rsid w:val="00D05948"/>
    <w:rPr>
      <w:sz w:val="16"/>
      <w:szCs w:val="16"/>
    </w:rPr>
  </w:style>
  <w:style w:type="paragraph" w:styleId="Kommentartext">
    <w:name w:val="annotation text"/>
    <w:basedOn w:val="Standard"/>
    <w:semiHidden/>
    <w:rsid w:val="00D05948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D05948"/>
    <w:rPr>
      <w:b/>
      <w:bCs/>
    </w:rPr>
  </w:style>
  <w:style w:type="table" w:styleId="Tabellenraster">
    <w:name w:val="Table Grid"/>
    <w:basedOn w:val="NormaleTabelle"/>
    <w:rsid w:val="00516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C11063"/>
    <w:rPr>
      <w:rFonts w:eastAsia="Calibri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C11063"/>
    <w:rPr>
      <w:rFonts w:ascii="Arial" w:eastAsia="Calibri" w:hAnsi="Arial"/>
      <w:szCs w:val="21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438CF"/>
    <w:pPr>
      <w:keepLines/>
      <w:tabs>
        <w:tab w:val="clear" w:pos="851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de-CH"/>
    </w:rPr>
  </w:style>
  <w:style w:type="paragraph" w:customStyle="1" w:styleId="Aufzhlung">
    <w:name w:val="Aufzählung"/>
    <w:basedOn w:val="Standard"/>
    <w:link w:val="AufzhlungZchn"/>
    <w:autoRedefine/>
    <w:qFormat/>
    <w:rsid w:val="002E72EC"/>
    <w:pPr>
      <w:numPr>
        <w:numId w:val="9"/>
      </w:numPr>
      <w:spacing w:before="60" w:after="60"/>
      <w:ind w:left="924" w:hanging="357"/>
    </w:pPr>
  </w:style>
  <w:style w:type="character" w:customStyle="1" w:styleId="AufzhlungZchn">
    <w:name w:val="Aufzählung Zchn"/>
    <w:basedOn w:val="Absatz-Standardschriftart"/>
    <w:link w:val="Aufzhlung"/>
    <w:rsid w:val="002E72EC"/>
    <w:rPr>
      <w:rFonts w:ascii="Arial" w:hAnsi="Arial"/>
      <w:sz w:val="22"/>
      <w:szCs w:val="24"/>
      <w:lang w:eastAsia="de-DE"/>
    </w:rPr>
  </w:style>
  <w:style w:type="character" w:customStyle="1" w:styleId="KopfzeileZchn">
    <w:name w:val="Kopfzeile Zchn"/>
    <w:aliases w:val="kopf Zchn,k Zchn"/>
    <w:basedOn w:val="Absatz-Standardschriftart"/>
    <w:link w:val="Kopfzeile"/>
    <w:uiPriority w:val="99"/>
    <w:rsid w:val="001A6806"/>
    <w:rPr>
      <w:rFonts w:ascii="Arial" w:hAnsi="Arial"/>
      <w:sz w:val="18"/>
      <w:szCs w:val="24"/>
      <w:lang w:eastAsia="de-DE"/>
    </w:rPr>
  </w:style>
  <w:style w:type="paragraph" w:styleId="Abbildungsverzeichnis">
    <w:name w:val="table of figures"/>
    <w:basedOn w:val="Standard"/>
    <w:next w:val="Standard"/>
    <w:uiPriority w:val="99"/>
    <w:unhideWhenUsed/>
    <w:rsid w:val="008A066C"/>
    <w:pPr>
      <w:spacing w:after="120"/>
    </w:pPr>
  </w:style>
  <w:style w:type="numbering" w:customStyle="1" w:styleId="KeineListe1">
    <w:name w:val="Keine Liste1"/>
    <w:next w:val="KeineListe"/>
    <w:uiPriority w:val="99"/>
    <w:semiHidden/>
    <w:unhideWhenUsed/>
    <w:rsid w:val="009001DB"/>
  </w:style>
  <w:style w:type="character" w:styleId="Seitenzahl">
    <w:name w:val="page number"/>
    <w:rsid w:val="009001DB"/>
    <w:rPr>
      <w:rFonts w:cs="Arial"/>
      <w:szCs w:val="22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9001DB"/>
    <w:rPr>
      <w:color w:val="808080"/>
    </w:rPr>
  </w:style>
  <w:style w:type="paragraph" w:styleId="berarbeitung">
    <w:name w:val="Revision"/>
    <w:hidden/>
    <w:uiPriority w:val="99"/>
    <w:semiHidden/>
    <w:rsid w:val="009001DB"/>
    <w:rPr>
      <w:rFonts w:ascii="Arial" w:hAnsi="Ari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A0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82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4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465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4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569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201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99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46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51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7686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2114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75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056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6173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0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regiosuisse.ch/sites/default/files/2023-01/Nachhaltige%20Entwicklung%20in%20der%20Neuen%20Regionalpolitik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egiosuisse.ch/sites/default/files/2023-01/Nachhaltige%20Entwicklung%20in%20der%20Neuen%20Regionalpolitik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eter\CloudStation\UP_PSG_2020-23\02_Grundlagen_Projektfinanzierung\Antragsformular_Hilfsblatt\20160919_Vorlage_Antragsformular_F&#246;rderleistungen_PSG_2020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2020-04-24T00:00:00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1D3B89C0E40D4AA9698E12A1B7F40D" ma:contentTypeVersion="2842" ma:contentTypeDescription="Ein neues Dokument erstellen." ma:contentTypeScope="" ma:versionID="4c1abfafcfbaf99539971c037e178cea">
  <xsd:schema xmlns:xsd="http://www.w3.org/2001/XMLSchema" xmlns:xs="http://www.w3.org/2001/XMLSchema" xmlns:p="http://schemas.microsoft.com/office/2006/metadata/properties" xmlns:ns2="470eefb8-8acf-4e59-848e-8ae9108bec9e" targetNamespace="http://schemas.microsoft.com/office/2006/metadata/properties" ma:root="true" ma:fieldsID="e9c5cf3c5c59d500bdee2c68ed754b2f" ns2:_="">
    <xsd:import namespace="470eefb8-8acf-4e59-848e-8ae9108be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efb8-8acf-4e59-848e-8ae9108be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displayName="Bildmarkierungen_0" ma:hidden="true" ma:internalName="lcf76f155ced4ddcb4097134ff3c332f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eefb8-8acf-4e59-848e-8ae9108bec9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75FCD1-D39A-4941-A6A2-90CADF3E9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eefb8-8acf-4e59-848e-8ae9108be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B00354-E73C-4A2C-BF6B-E3BDC6A3AC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6E0A6D-DC7F-42B3-8A37-366D552169AC}">
  <ds:schemaRefs>
    <ds:schemaRef ds:uri="http://www.w3.org/XML/1998/namespace"/>
    <ds:schemaRef ds:uri="http://schemas.microsoft.com/office/2006/documentManagement/types"/>
    <ds:schemaRef ds:uri="http://purl.org/dc/terms/"/>
    <ds:schemaRef ds:uri="470eefb8-8acf-4e59-848e-8ae9108bec9e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A4A76DE1-9879-4551-AF86-293FE99A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20160919_Vorlage_Antragsformular_Förderleistungen_PSG_2020</Template>
  <TotalTime>0</TotalTime>
  <Pages>5</Pages>
  <Words>1237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Sitzung Steuerungsausschuss Progetto San Gottardo</vt:lpstr>
    </vt:vector>
  </TitlesOfParts>
  <Company>Hewlett-Packard</Company>
  <LinksUpToDate>false</LinksUpToDate>
  <CharactersWithSpaces>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dieter</dc:creator>
  <cp:lastModifiedBy>Anja Beivi</cp:lastModifiedBy>
  <cp:revision>5</cp:revision>
  <cp:lastPrinted>2020-06-10T09:54:00Z</cp:lastPrinted>
  <dcterms:created xsi:type="dcterms:W3CDTF">2024-03-28T12:57:00Z</dcterms:created>
  <dcterms:modified xsi:type="dcterms:W3CDTF">2025-08-28T11:35:00Z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0x010100F11D3B89C0E40D4AA9698E12A1B7F40D</vt:lpwstr>
  </property>
  <property fmtid="{D5CDD505-2E9C-101B-9397-08002B2CF9AE}" pid="3" name="Order">
    <vt:r8>3887300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</Properties>
</file>