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D7EF" w14:textId="063C2655" w:rsidR="00F742D3" w:rsidRPr="003F3D1F" w:rsidRDefault="00134D86" w:rsidP="00F742D3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val="it-CH" w:eastAsia="de-CH"/>
        </w:rPr>
      </w:pPr>
      <w:r w:rsidRPr="5AC487CF">
        <w:rPr>
          <w:rFonts w:asciiTheme="minorHAnsi" w:hAnsiTheme="minorHAnsi" w:cstheme="minorBidi"/>
          <w:b/>
          <w:bCs/>
          <w:sz w:val="28"/>
          <w:szCs w:val="28"/>
          <w:lang w:val="it-CH" w:eastAsia="de-CH"/>
        </w:rPr>
        <w:t>Nuova Politica Regionale (NPR</w:t>
      </w:r>
      <w:r w:rsidR="006918DC" w:rsidRPr="5AC487CF">
        <w:rPr>
          <w:rFonts w:asciiTheme="minorHAnsi" w:hAnsiTheme="minorHAnsi" w:cstheme="minorBidi"/>
          <w:b/>
          <w:bCs/>
          <w:sz w:val="28"/>
          <w:szCs w:val="28"/>
          <w:lang w:val="it-CH" w:eastAsia="de-CH"/>
        </w:rPr>
        <w:t>)</w:t>
      </w:r>
      <w:r w:rsidR="00BB407B" w:rsidRPr="5AC487CF">
        <w:rPr>
          <w:rFonts w:asciiTheme="minorHAnsi" w:hAnsiTheme="minorHAnsi" w:cstheme="minorBidi"/>
          <w:b/>
          <w:bCs/>
          <w:sz w:val="28"/>
          <w:szCs w:val="28"/>
          <w:lang w:val="it-CH" w:eastAsia="de-CH"/>
        </w:rPr>
        <w:t xml:space="preserve"> </w:t>
      </w:r>
      <w:r w:rsidRPr="5AC487CF">
        <w:rPr>
          <w:rFonts w:asciiTheme="minorHAnsi" w:hAnsiTheme="minorHAnsi" w:cstheme="minorBidi"/>
          <w:b/>
          <w:bCs/>
          <w:sz w:val="28"/>
          <w:szCs w:val="28"/>
          <w:lang w:val="it-CH" w:eastAsia="de-CH"/>
        </w:rPr>
        <w:t>Relazione finale del progetto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 w:themeFill="accent2" w:themeFillTint="33"/>
        <w:tblLayout w:type="fixed"/>
        <w:tblLook w:val="01E0" w:firstRow="1" w:lastRow="1" w:firstColumn="1" w:lastColumn="1" w:noHBand="0" w:noVBand="0"/>
      </w:tblPr>
      <w:tblGrid>
        <w:gridCol w:w="9747"/>
      </w:tblGrid>
      <w:tr w:rsidR="001151F2" w:rsidRPr="003F3D1F" w14:paraId="7FA3B9C3" w14:textId="77777777" w:rsidTr="001151F2">
        <w:tc>
          <w:tcPr>
            <w:tcW w:w="9747" w:type="dxa"/>
            <w:shd w:val="clear" w:color="auto" w:fill="F2DBDB" w:themeFill="accent2" w:themeFillTint="33"/>
            <w:tcMar>
              <w:top w:w="28" w:type="dxa"/>
            </w:tcMar>
          </w:tcPr>
          <w:p w14:paraId="3B2B8E0F" w14:textId="30E40DCD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Utilizzando i fondi del</w:t>
            </w:r>
            <w:r w:rsidR="00242F43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PA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PSG 2024-2027, il promotore del progetto si impegna a sottoporre, al termine del progetto, all'Ufficio del PSG un "rapporto finale di progetto" all'attenzione del Governo federale e dei Cantoni Uri, Grigioni e Ticino. Questo rapporto fornirà informazioni sulle attività del progetto, sul raggiungimento degli obiettivi, sull'origine e sull'utilizzo dei fondi. Dovrà inoltre mostrare se le aspettative dichiarate al momento della presentazione della domanda sono state soddisfatte. In particolare, un confronto tra obiettivi e realtà dovrebbe mostrare se l'impatto previsto del progetto, la creazione di impulsi e di valore aggiunto per lo sviluppo economico della regione del Gottardo si è concretizzato o si concretizzerà. </w:t>
            </w:r>
          </w:p>
          <w:p w14:paraId="69190362" w14:textId="3B35E85C" w:rsidR="007C7E8E" w:rsidRPr="003F3D1F" w:rsidRDefault="00134D86" w:rsidP="00134D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Sulla base dei risultati del progetto e delle informazioni fornite nella relazione finale presentata, il PSG valuterà se gli obiettivi del progetto sono stati raggiunti come concordato e se è possibile attivare il pagamento finale</w:t>
            </w:r>
            <w:r w:rsidR="001151F2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.</w:t>
            </w:r>
          </w:p>
        </w:tc>
      </w:tr>
    </w:tbl>
    <w:p w14:paraId="5D07C1A4" w14:textId="77777777" w:rsidR="009001DB" w:rsidRPr="003F3D1F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6633"/>
      </w:tblGrid>
      <w:tr w:rsidR="009001DB" w:rsidRPr="003F3D1F" w14:paraId="49741CAC" w14:textId="77777777" w:rsidTr="001151F2">
        <w:tc>
          <w:tcPr>
            <w:tcW w:w="9747" w:type="dxa"/>
            <w:gridSpan w:val="2"/>
            <w:shd w:val="clear" w:color="auto" w:fill="C6D9F1" w:themeFill="text2" w:themeFillTint="33"/>
            <w:tcMar>
              <w:top w:w="28" w:type="dxa"/>
            </w:tcMar>
          </w:tcPr>
          <w:p w14:paraId="0D9C8A58" w14:textId="2A5A2648" w:rsidR="009001DB" w:rsidRPr="003F3D1F" w:rsidRDefault="00134D86" w:rsidP="00134D86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</w:pPr>
            <w:r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>Informazioni generali del richiedente</w:t>
            </w:r>
          </w:p>
        </w:tc>
      </w:tr>
      <w:tr w:rsidR="00134D86" w:rsidRPr="003F3D1F" w14:paraId="3D1185AF" w14:textId="77777777" w:rsidTr="009D5601">
        <w:trPr>
          <w:trHeight w:val="284"/>
        </w:trPr>
        <w:tc>
          <w:tcPr>
            <w:tcW w:w="3114" w:type="dxa"/>
            <w:tcMar>
              <w:top w:w="28" w:type="dxa"/>
            </w:tcMar>
          </w:tcPr>
          <w:p w14:paraId="067CD000" w14:textId="1DC93944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Istituzione/Organizzazione/Azienda</w:t>
            </w:r>
          </w:p>
        </w:tc>
        <w:tc>
          <w:tcPr>
            <w:tcW w:w="6633" w:type="dxa"/>
            <w:tcMar>
              <w:top w:w="28" w:type="dxa"/>
            </w:tcMar>
          </w:tcPr>
          <w:p w14:paraId="7D44377C" w14:textId="77777777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134D86" w:rsidRPr="003F3D1F" w14:paraId="307BB40B" w14:textId="77777777" w:rsidTr="009D5601">
        <w:trPr>
          <w:trHeight w:val="284"/>
        </w:trPr>
        <w:tc>
          <w:tcPr>
            <w:tcW w:w="3114" w:type="dxa"/>
            <w:tcMar>
              <w:top w:w="28" w:type="dxa"/>
            </w:tcMar>
          </w:tcPr>
          <w:p w14:paraId="64426B4E" w14:textId="51C24635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Persona di riferimento</w:t>
            </w:r>
          </w:p>
        </w:tc>
        <w:tc>
          <w:tcPr>
            <w:tcW w:w="6633" w:type="dxa"/>
            <w:tcMar>
              <w:top w:w="28" w:type="dxa"/>
            </w:tcMar>
          </w:tcPr>
          <w:p w14:paraId="631B7C48" w14:textId="77777777" w:rsidR="00134D86" w:rsidRPr="003F3D1F" w:rsidRDefault="00134D86" w:rsidP="00134D86">
            <w:pPr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ab/>
            </w:r>
          </w:p>
        </w:tc>
      </w:tr>
      <w:tr w:rsidR="00134D86" w:rsidRPr="003F3D1F" w14:paraId="1F5CCE88" w14:textId="77777777" w:rsidTr="009D5601">
        <w:trPr>
          <w:trHeight w:val="284"/>
        </w:trPr>
        <w:tc>
          <w:tcPr>
            <w:tcW w:w="3114" w:type="dxa"/>
            <w:tcMar>
              <w:top w:w="28" w:type="dxa"/>
            </w:tcMar>
          </w:tcPr>
          <w:p w14:paraId="14B6D454" w14:textId="64F0B19B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Indirizzo</w:t>
            </w:r>
          </w:p>
        </w:tc>
        <w:tc>
          <w:tcPr>
            <w:tcW w:w="6633" w:type="dxa"/>
            <w:tcMar>
              <w:top w:w="28" w:type="dxa"/>
            </w:tcMar>
          </w:tcPr>
          <w:p w14:paraId="44FC552F" w14:textId="77777777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134D86" w:rsidRPr="003F3D1F" w14:paraId="00C1F07E" w14:textId="77777777" w:rsidTr="009D5601">
        <w:trPr>
          <w:trHeight w:val="284"/>
        </w:trPr>
        <w:tc>
          <w:tcPr>
            <w:tcW w:w="3114" w:type="dxa"/>
            <w:tcMar>
              <w:top w:w="28" w:type="dxa"/>
            </w:tcMar>
          </w:tcPr>
          <w:p w14:paraId="466C04CF" w14:textId="5A5400D9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Telefono / Cellulare </w:t>
            </w:r>
          </w:p>
        </w:tc>
        <w:tc>
          <w:tcPr>
            <w:tcW w:w="6633" w:type="dxa"/>
            <w:tcMar>
              <w:top w:w="28" w:type="dxa"/>
            </w:tcMar>
          </w:tcPr>
          <w:p w14:paraId="39014507" w14:textId="77777777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134D86" w:rsidRPr="003F3D1F" w14:paraId="3194D95D" w14:textId="77777777" w:rsidTr="009D5601">
        <w:trPr>
          <w:trHeight w:val="284"/>
        </w:trPr>
        <w:tc>
          <w:tcPr>
            <w:tcW w:w="3114" w:type="dxa"/>
            <w:tcMar>
              <w:top w:w="28" w:type="dxa"/>
            </w:tcMar>
          </w:tcPr>
          <w:p w14:paraId="2B33C82C" w14:textId="27530092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E-Mail </w:t>
            </w:r>
          </w:p>
        </w:tc>
        <w:tc>
          <w:tcPr>
            <w:tcW w:w="6633" w:type="dxa"/>
            <w:tcMar>
              <w:top w:w="28" w:type="dxa"/>
            </w:tcMar>
          </w:tcPr>
          <w:p w14:paraId="7C9314E0" w14:textId="77777777" w:rsidR="00134D86" w:rsidRPr="003F3D1F" w:rsidRDefault="00134D86" w:rsidP="00134D8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</w:tbl>
    <w:p w14:paraId="366389F2" w14:textId="77777777" w:rsidR="009001DB" w:rsidRPr="003F3D1F" w:rsidRDefault="009001DB" w:rsidP="009001DB">
      <w:pPr>
        <w:overflowPunct w:val="0"/>
        <w:autoSpaceDE w:val="0"/>
        <w:autoSpaceDN w:val="0"/>
        <w:adjustRightInd w:val="0"/>
        <w:spacing w:after="20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019"/>
        <w:gridCol w:w="1230"/>
        <w:gridCol w:w="862"/>
        <w:gridCol w:w="386"/>
        <w:gridCol w:w="1265"/>
        <w:gridCol w:w="1325"/>
        <w:gridCol w:w="113"/>
      </w:tblGrid>
      <w:tr w:rsidR="009001DB" w:rsidRPr="003F3D1F" w14:paraId="69A5DCC2" w14:textId="77777777" w:rsidTr="5AC487CF">
        <w:trPr>
          <w:trHeight w:val="284"/>
        </w:trPr>
        <w:tc>
          <w:tcPr>
            <w:tcW w:w="9747" w:type="dxa"/>
            <w:gridSpan w:val="8"/>
            <w:shd w:val="clear" w:color="auto" w:fill="C6D9F1" w:themeFill="text2" w:themeFillTint="33"/>
            <w:tcMar>
              <w:top w:w="28" w:type="dxa"/>
            </w:tcMar>
          </w:tcPr>
          <w:p w14:paraId="2B9E0EAD" w14:textId="33C96082" w:rsidR="009001DB" w:rsidRPr="003F3D1F" w:rsidRDefault="009D5601" w:rsidP="00045318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</w:pPr>
            <w:r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>Descrizione del progetto</w:t>
            </w:r>
            <w:r w:rsidR="009001DB"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 xml:space="preserve"> </w:t>
            </w:r>
          </w:p>
        </w:tc>
      </w:tr>
      <w:tr w:rsidR="009001DB" w:rsidRPr="003F3D1F" w14:paraId="112921C2" w14:textId="77777777" w:rsidTr="5AC487CF">
        <w:trPr>
          <w:trHeight w:val="379"/>
        </w:trPr>
        <w:tc>
          <w:tcPr>
            <w:tcW w:w="2547" w:type="dxa"/>
            <w:tcMar>
              <w:top w:w="28" w:type="dxa"/>
            </w:tcMar>
          </w:tcPr>
          <w:p w14:paraId="42932CF4" w14:textId="2B88E69B" w:rsidR="009001DB" w:rsidRPr="003F3D1F" w:rsidRDefault="00134D86" w:rsidP="5AC487C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Bidi"/>
                <w:sz w:val="20"/>
                <w:szCs w:val="20"/>
                <w:lang w:val="it-CH" w:eastAsia="de-CH"/>
              </w:rPr>
            </w:pPr>
            <w:r w:rsidRPr="5AC487CF">
              <w:rPr>
                <w:rFonts w:asciiTheme="minorHAnsi" w:hAnsiTheme="minorHAnsi" w:cstheme="minorBidi"/>
                <w:b/>
                <w:bCs/>
                <w:sz w:val="20"/>
                <w:szCs w:val="20"/>
                <w:lang w:val="it-CH" w:eastAsia="de-CH"/>
              </w:rPr>
              <w:t>Nome del progetto</w:t>
            </w:r>
            <w:r w:rsidR="00BB407B" w:rsidRPr="5AC487CF">
              <w:rPr>
                <w:rFonts w:asciiTheme="minorHAnsi" w:hAnsiTheme="minorHAnsi" w:cstheme="minorBid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7200" w:type="dxa"/>
            <w:gridSpan w:val="7"/>
            <w:tcMar>
              <w:top w:w="28" w:type="dxa"/>
            </w:tcMar>
          </w:tcPr>
          <w:p w14:paraId="23305B3E" w14:textId="77777777" w:rsidR="009001DB" w:rsidRPr="003F3D1F" w:rsidRDefault="009001DB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51D5E" w:rsidRPr="003F3D1F" w14:paraId="7B0FD740" w14:textId="77777777" w:rsidTr="5AC487CF">
        <w:trPr>
          <w:trHeight w:val="1014"/>
        </w:trPr>
        <w:tc>
          <w:tcPr>
            <w:tcW w:w="2547" w:type="dxa"/>
            <w:tcMar>
              <w:top w:w="28" w:type="dxa"/>
            </w:tcMar>
          </w:tcPr>
          <w:p w14:paraId="22D95597" w14:textId="33DEF8CA" w:rsidR="00A51D5E" w:rsidRPr="003F3D1F" w:rsidRDefault="00134D86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Relazione sull'attività</w:t>
            </w:r>
          </w:p>
          <w:p w14:paraId="06B544EC" w14:textId="77777777" w:rsidR="00A51D5E" w:rsidRPr="003F3D1F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</w:p>
          <w:p w14:paraId="7321B4A6" w14:textId="77777777" w:rsidR="00A51D5E" w:rsidRPr="003F3D1F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</w:p>
          <w:p w14:paraId="6F1C36DE" w14:textId="77777777" w:rsidR="00A51D5E" w:rsidRPr="003F3D1F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</w:p>
          <w:p w14:paraId="2871D883" w14:textId="77777777" w:rsidR="00A51D5E" w:rsidRPr="003F3D1F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</w:p>
          <w:p w14:paraId="328BE8CA" w14:textId="77777777" w:rsidR="00A51D5E" w:rsidRPr="003F3D1F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</w:p>
          <w:p w14:paraId="3C6E66FF" w14:textId="77777777" w:rsidR="00A51D5E" w:rsidRPr="003F3D1F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</w:p>
          <w:p w14:paraId="727227C4" w14:textId="66DCCAF9" w:rsidR="00A51D5E" w:rsidRPr="003F3D1F" w:rsidRDefault="00134D86" w:rsidP="00A357F1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Descrivere le attività di attuazione del progetto (cosa è stato effettivamente fatto?). Devono essere fornite le motivazioni di eventuali scostamenti rispetto alle richieste e alle risoluzioni cantonali</w:t>
            </w:r>
            <w:r w:rsidR="005908BF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 xml:space="preserve">. </w:t>
            </w:r>
          </w:p>
        </w:tc>
        <w:tc>
          <w:tcPr>
            <w:tcW w:w="7200" w:type="dxa"/>
            <w:gridSpan w:val="7"/>
            <w:tcMar>
              <w:top w:w="28" w:type="dxa"/>
            </w:tcMar>
          </w:tcPr>
          <w:p w14:paraId="206C6FF5" w14:textId="77777777" w:rsidR="00A51D5E" w:rsidRPr="003F3D1F" w:rsidRDefault="00A51D5E" w:rsidP="00332B7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332B7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332B7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332B7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332B7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332B7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9001DB" w:rsidRPr="003F3D1F" w14:paraId="2EB13C19" w14:textId="77777777" w:rsidTr="5AC487CF">
        <w:trPr>
          <w:trHeight w:val="1014"/>
        </w:trPr>
        <w:tc>
          <w:tcPr>
            <w:tcW w:w="2547" w:type="dxa"/>
            <w:tcMar>
              <w:top w:w="28" w:type="dxa"/>
            </w:tcMar>
          </w:tcPr>
          <w:p w14:paraId="29C1BCDE" w14:textId="6324D0B8" w:rsidR="009001DB" w:rsidRPr="003F3D1F" w:rsidRDefault="00134D86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Obiettivi del progetto</w:t>
            </w:r>
          </w:p>
          <w:p w14:paraId="08776BFD" w14:textId="77777777" w:rsidR="009001DB" w:rsidRPr="003F3D1F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</w:p>
          <w:p w14:paraId="68768C7E" w14:textId="6E4ABE90" w:rsidR="009001DB" w:rsidRPr="003F3D1F" w:rsidRDefault="00134D86" w:rsidP="00EB2D4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Gli obiettivi del progetto sono stati raggiunti? Descrivere in che misura gli obiettivi sono stati raggiunti</w:t>
            </w:r>
            <w:r w:rsidR="00EB2D4F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</w:p>
        </w:tc>
        <w:tc>
          <w:tcPr>
            <w:tcW w:w="7200" w:type="dxa"/>
            <w:gridSpan w:val="7"/>
            <w:tcMar>
              <w:top w:w="28" w:type="dxa"/>
            </w:tcMar>
          </w:tcPr>
          <w:p w14:paraId="26F8B7D5" w14:textId="77777777" w:rsidR="009001DB" w:rsidRPr="003F3D1F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A1E0F" w:rsidRPr="003F3D1F" w14:paraId="393608C3" w14:textId="77777777" w:rsidTr="5AC487CF">
        <w:trPr>
          <w:trHeight w:val="379"/>
        </w:trPr>
        <w:tc>
          <w:tcPr>
            <w:tcW w:w="2547" w:type="dxa"/>
            <w:vMerge w:val="restart"/>
            <w:tcMar>
              <w:top w:w="28" w:type="dxa"/>
            </w:tcMar>
          </w:tcPr>
          <w:p w14:paraId="605B5D20" w14:textId="20D3EEED" w:rsidR="00AA1E0F" w:rsidRPr="003F3D1F" w:rsidRDefault="00134D86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Esecuzione del progetto</w: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(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Calendario</w: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) </w:t>
            </w:r>
          </w:p>
          <w:p w14:paraId="2C1090DC" w14:textId="77777777" w:rsidR="00AA1E0F" w:rsidRPr="003F3D1F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1292018B" w14:textId="77777777" w:rsidR="00A51D5E" w:rsidRPr="003F3D1F" w:rsidRDefault="00A51D5E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0651FF20" w14:textId="77777777" w:rsidR="00A51D5E" w:rsidRPr="003F3D1F" w:rsidRDefault="00A51D5E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12B528FF" w14:textId="1A7CFE3D" w:rsidR="00AA1E0F" w:rsidRPr="003F3D1F" w:rsidRDefault="00134D86" w:rsidP="00EB2D4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Il programma è stato rispettato? In caso contrario, spiegare perché non è stato possibile rispettare il programma</w:t>
            </w:r>
            <w:r w:rsidR="00AA1E0F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</w:p>
        </w:tc>
        <w:tc>
          <w:tcPr>
            <w:tcW w:w="4111" w:type="dxa"/>
            <w:gridSpan w:val="3"/>
            <w:tcMar>
              <w:top w:w="28" w:type="dxa"/>
            </w:tcMar>
          </w:tcPr>
          <w:p w14:paraId="4AF28538" w14:textId="7F15DFE0" w:rsidR="00AA1E0F" w:rsidRPr="003F3D1F" w:rsidRDefault="00134D86" w:rsidP="007D5B56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Inizio progetto (gg/mm/aaaa</w:t>
            </w:r>
            <w:r w:rsidR="00AA1E0F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)</w:t>
            </w:r>
          </w:p>
        </w:tc>
        <w:tc>
          <w:tcPr>
            <w:tcW w:w="3089" w:type="dxa"/>
            <w:gridSpan w:val="4"/>
          </w:tcPr>
          <w:p w14:paraId="54ED933A" w14:textId="77777777" w:rsidR="00AA1E0F" w:rsidRPr="003F3D1F" w:rsidRDefault="000760DF" w:rsidP="00BE215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A1E0F" w:rsidRPr="003F3D1F" w14:paraId="78F42476" w14:textId="77777777" w:rsidTr="5AC487CF">
        <w:trPr>
          <w:trHeight w:val="363"/>
        </w:trPr>
        <w:tc>
          <w:tcPr>
            <w:tcW w:w="2547" w:type="dxa"/>
            <w:vMerge/>
            <w:tcMar>
              <w:top w:w="28" w:type="dxa"/>
            </w:tcMar>
          </w:tcPr>
          <w:p w14:paraId="68FB01DF" w14:textId="77777777" w:rsidR="00AA1E0F" w:rsidRPr="003F3D1F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4111" w:type="dxa"/>
            <w:gridSpan w:val="3"/>
            <w:tcMar>
              <w:top w:w="28" w:type="dxa"/>
            </w:tcMar>
          </w:tcPr>
          <w:p w14:paraId="0083AA79" w14:textId="0C20D5BF" w:rsidR="00AA1E0F" w:rsidRPr="003F3D1F" w:rsidRDefault="00134D86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Fine prevista del progetto (gg/mm/aaaa)</w:t>
            </w:r>
            <w:r w:rsidR="00AA1E0F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)</w:t>
            </w:r>
          </w:p>
        </w:tc>
        <w:tc>
          <w:tcPr>
            <w:tcW w:w="3089" w:type="dxa"/>
            <w:gridSpan w:val="4"/>
          </w:tcPr>
          <w:p w14:paraId="562F8AFE" w14:textId="77777777" w:rsidR="00AA1E0F" w:rsidRPr="003F3D1F" w:rsidRDefault="000760DF" w:rsidP="00BE215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A1E0F" w:rsidRPr="003F3D1F" w14:paraId="4C463B56" w14:textId="77777777" w:rsidTr="5AC487CF">
        <w:trPr>
          <w:trHeight w:val="363"/>
        </w:trPr>
        <w:tc>
          <w:tcPr>
            <w:tcW w:w="2547" w:type="dxa"/>
            <w:vMerge/>
            <w:tcMar>
              <w:top w:w="28" w:type="dxa"/>
            </w:tcMar>
          </w:tcPr>
          <w:p w14:paraId="4927C7A4" w14:textId="77777777" w:rsidR="00AA1E0F" w:rsidRPr="003F3D1F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7200" w:type="dxa"/>
            <w:gridSpan w:val="7"/>
            <w:tcMar>
              <w:top w:w="28" w:type="dxa"/>
            </w:tcMar>
          </w:tcPr>
          <w:p w14:paraId="1622B353" w14:textId="03B85DF5" w:rsidR="00AA1E0F" w:rsidRPr="003F3D1F" w:rsidRDefault="00134D86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Motivazione</w: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: </w: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A1E0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9001DB" w:rsidRPr="003F3D1F" w14:paraId="08DA1FE8" w14:textId="77777777" w:rsidTr="5AC487CF">
        <w:trPr>
          <w:gridAfter w:val="1"/>
          <w:wAfter w:w="113" w:type="dxa"/>
          <w:trHeight w:val="284"/>
        </w:trPr>
        <w:tc>
          <w:tcPr>
            <w:tcW w:w="9634" w:type="dxa"/>
            <w:gridSpan w:val="7"/>
            <w:shd w:val="clear" w:color="auto" w:fill="C6D9F1" w:themeFill="text2" w:themeFillTint="33"/>
            <w:tcMar>
              <w:top w:w="28" w:type="dxa"/>
            </w:tcMar>
          </w:tcPr>
          <w:p w14:paraId="3D5F3752" w14:textId="4B92BC13" w:rsidR="009001DB" w:rsidRPr="003F3D1F" w:rsidRDefault="002C349E" w:rsidP="00885682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</w:pPr>
            <w:r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 xml:space="preserve">Soddisfacimento dei criteri della Nuova Politica Regionale </w:t>
            </w:r>
            <w:r w:rsidR="009001DB"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>(N</w:t>
            </w:r>
            <w:r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>PR</w:t>
            </w:r>
            <w:r w:rsidR="009001DB"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 xml:space="preserve">) </w:t>
            </w:r>
          </w:p>
        </w:tc>
      </w:tr>
      <w:tr w:rsidR="008155F0" w:rsidRPr="003F3D1F" w14:paraId="237F7E6D" w14:textId="77777777" w:rsidTr="5AC487CF">
        <w:trPr>
          <w:gridAfter w:val="1"/>
          <w:wAfter w:w="113" w:type="dxa"/>
          <w:trHeight w:val="556"/>
        </w:trPr>
        <w:tc>
          <w:tcPr>
            <w:tcW w:w="9634" w:type="dxa"/>
            <w:gridSpan w:val="7"/>
            <w:shd w:val="clear" w:color="auto" w:fill="F2DBDB" w:themeFill="accent2" w:themeFillTint="33"/>
            <w:tcMar>
              <w:top w:w="28" w:type="dxa"/>
            </w:tcMar>
          </w:tcPr>
          <w:p w14:paraId="3306B5F6" w14:textId="2DC3265C" w:rsidR="008155F0" w:rsidRPr="003F3D1F" w:rsidRDefault="00E46FF3" w:rsidP="000A54C6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La concessione del finanziamento è subordinata al soddisfacimento dei requisiti pattuiti. Si prega di commentare i criteri pertinenti</w:t>
            </w:r>
            <w:r w:rsidR="001619DE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 xml:space="preserve">. </w:t>
            </w:r>
          </w:p>
        </w:tc>
      </w:tr>
      <w:tr w:rsidR="00542959" w:rsidRPr="003F3D1F" w14:paraId="079FEF02" w14:textId="77777777" w:rsidTr="5AC487CF">
        <w:trPr>
          <w:gridAfter w:val="1"/>
          <w:wAfter w:w="113" w:type="dxa"/>
          <w:trHeight w:val="853"/>
        </w:trPr>
        <w:tc>
          <w:tcPr>
            <w:tcW w:w="2547" w:type="dxa"/>
            <w:tcMar>
              <w:top w:w="28" w:type="dxa"/>
            </w:tcMar>
          </w:tcPr>
          <w:p w14:paraId="6D21F030" w14:textId="2553310A" w:rsidR="00542959" w:rsidRPr="003F3D1F" w:rsidRDefault="00E46FF3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Posti di lavoro</w:t>
            </w:r>
          </w:p>
          <w:p w14:paraId="4A086469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</w:p>
          <w:p w14:paraId="3F00FD77" w14:textId="4819713B" w:rsidR="00542959" w:rsidRPr="003F3D1F" w:rsidRDefault="00E46FF3" w:rsidP="00885682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Quanti posti di lavoro aggiuntivi sono stati effettivamente creati dal progetto?</w:t>
            </w:r>
            <w:r w:rsidR="00BA0098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?</w:t>
            </w:r>
          </w:p>
        </w:tc>
        <w:tc>
          <w:tcPr>
            <w:tcW w:w="2019" w:type="dxa"/>
            <w:tcMar>
              <w:top w:w="28" w:type="dxa"/>
            </w:tcMar>
          </w:tcPr>
          <w:p w14:paraId="24089899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78D2DB4D" w14:textId="614DAFE2" w:rsidR="00542959" w:rsidRPr="003F3D1F" w:rsidRDefault="00E46FF3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Nessuno</w:t>
            </w:r>
          </w:p>
        </w:tc>
        <w:tc>
          <w:tcPr>
            <w:tcW w:w="1230" w:type="dxa"/>
          </w:tcPr>
          <w:p w14:paraId="4C34223E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</w:p>
          <w:p w14:paraId="07127560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1-2</w:t>
            </w:r>
          </w:p>
        </w:tc>
        <w:tc>
          <w:tcPr>
            <w:tcW w:w="1248" w:type="dxa"/>
            <w:gridSpan w:val="2"/>
          </w:tcPr>
          <w:p w14:paraId="6A2D96F9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7205CA03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3-5</w:t>
            </w:r>
          </w:p>
        </w:tc>
        <w:tc>
          <w:tcPr>
            <w:tcW w:w="1265" w:type="dxa"/>
          </w:tcPr>
          <w:p w14:paraId="6323C315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6DFFEF57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6-10</w:t>
            </w:r>
          </w:p>
        </w:tc>
        <w:tc>
          <w:tcPr>
            <w:tcW w:w="1325" w:type="dxa"/>
          </w:tcPr>
          <w:p w14:paraId="0E8DE055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73E3DCF1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&gt;10</w:t>
            </w:r>
          </w:p>
        </w:tc>
      </w:tr>
      <w:tr w:rsidR="00542959" w:rsidRPr="003F3D1F" w14:paraId="6FE0E3FF" w14:textId="77777777" w:rsidTr="5AC487CF">
        <w:trPr>
          <w:gridAfter w:val="1"/>
          <w:wAfter w:w="113" w:type="dxa"/>
          <w:trHeight w:val="424"/>
        </w:trPr>
        <w:tc>
          <w:tcPr>
            <w:tcW w:w="2547" w:type="dxa"/>
            <w:tcMar>
              <w:top w:w="28" w:type="dxa"/>
            </w:tcMar>
            <w:vAlign w:val="center"/>
          </w:tcPr>
          <w:p w14:paraId="1DA0D11B" w14:textId="5C30CC24" w:rsidR="00542959" w:rsidRPr="003F3D1F" w:rsidRDefault="00E46FF3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Posti di lavoro diretti</w:t>
            </w:r>
          </w:p>
        </w:tc>
        <w:tc>
          <w:tcPr>
            <w:tcW w:w="2019" w:type="dxa"/>
            <w:tcMar>
              <w:top w:w="28" w:type="dxa"/>
            </w:tcMar>
            <w:vAlign w:val="center"/>
          </w:tcPr>
          <w:p w14:paraId="3D82C72F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5D202FC3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1248" w:type="dxa"/>
            <w:gridSpan w:val="2"/>
            <w:vAlign w:val="center"/>
          </w:tcPr>
          <w:p w14:paraId="36D535F0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14:paraId="2C8319D2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3C825AC4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542959" w:rsidRPr="003F3D1F" w14:paraId="2A867D59" w14:textId="77777777" w:rsidTr="5AC487CF">
        <w:trPr>
          <w:gridAfter w:val="1"/>
          <w:wAfter w:w="113" w:type="dxa"/>
          <w:trHeight w:val="388"/>
        </w:trPr>
        <w:tc>
          <w:tcPr>
            <w:tcW w:w="2547" w:type="dxa"/>
            <w:tcMar>
              <w:top w:w="28" w:type="dxa"/>
            </w:tcMar>
            <w:vAlign w:val="center"/>
          </w:tcPr>
          <w:p w14:paraId="2197A2D4" w14:textId="7C88BCAB" w:rsidR="00542959" w:rsidRPr="003F3D1F" w:rsidRDefault="00E46FF3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Posti di lavoro indiretti</w:t>
            </w:r>
          </w:p>
          <w:p w14:paraId="514E55CA" w14:textId="7DE29E99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(</w:t>
            </w:r>
            <w:r w:rsidR="00E46FF3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se già stimabili</w:t>
            </w: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)</w:t>
            </w:r>
          </w:p>
        </w:tc>
        <w:tc>
          <w:tcPr>
            <w:tcW w:w="2019" w:type="dxa"/>
            <w:tcMar>
              <w:top w:w="28" w:type="dxa"/>
            </w:tcMar>
            <w:vAlign w:val="center"/>
          </w:tcPr>
          <w:p w14:paraId="453DF7C1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75568AFD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248" w:type="dxa"/>
            <w:gridSpan w:val="2"/>
            <w:vAlign w:val="center"/>
          </w:tcPr>
          <w:p w14:paraId="141F10FC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14:paraId="06DB5DCE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325" w:type="dxa"/>
            <w:vAlign w:val="center"/>
          </w:tcPr>
          <w:p w14:paraId="28AA5B8A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FORMCHECKBOX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542959" w:rsidRPr="003F3D1F" w14:paraId="30753386" w14:textId="77777777" w:rsidTr="5AC487CF">
        <w:trPr>
          <w:gridAfter w:val="1"/>
          <w:wAfter w:w="113" w:type="dxa"/>
          <w:trHeight w:val="853"/>
        </w:trPr>
        <w:tc>
          <w:tcPr>
            <w:tcW w:w="2547" w:type="dxa"/>
            <w:tcMar>
              <w:top w:w="28" w:type="dxa"/>
            </w:tcMar>
          </w:tcPr>
          <w:p w14:paraId="04838C5D" w14:textId="1F2B624A" w:rsidR="00542959" w:rsidRPr="003F3D1F" w:rsidRDefault="00E46FF3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Motivazione</w:t>
            </w:r>
          </w:p>
          <w:p w14:paraId="45AC74C5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</w:p>
          <w:p w14:paraId="0408911F" w14:textId="325032D4" w:rsidR="00542959" w:rsidRPr="003F3D1F" w:rsidRDefault="00E46FF3" w:rsidP="00656F38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Specificare in quali settori sono stati creati posti di lavoro diretti o indiretti</w:t>
            </w:r>
            <w:r w:rsidR="00A51D5E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  <w:r w:rsidR="00AA1E0F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 xml:space="preserve"> 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57B406C9" w14:textId="77777777" w:rsidR="00542959" w:rsidRPr="003F3D1F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BD5296" w:rsidRPr="003F3D1F" w14:paraId="461BD7B9" w14:textId="77777777" w:rsidTr="5AC487CF">
        <w:trPr>
          <w:gridAfter w:val="1"/>
          <w:wAfter w:w="113" w:type="dxa"/>
          <w:trHeight w:val="1256"/>
        </w:trPr>
        <w:tc>
          <w:tcPr>
            <w:tcW w:w="2547" w:type="dxa"/>
            <w:tcMar>
              <w:top w:w="28" w:type="dxa"/>
            </w:tcMar>
          </w:tcPr>
          <w:p w14:paraId="76206321" w14:textId="0781CDC6" w:rsidR="00BD5296" w:rsidRPr="003F3D1F" w:rsidRDefault="003F51F6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Benefici</w:t>
            </w:r>
            <w:r w:rsidR="00E46FF3"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 economici</w:t>
            </w:r>
          </w:p>
          <w:p w14:paraId="5387D02A" w14:textId="77777777" w:rsidR="00BD5296" w:rsidRPr="003F3D1F" w:rsidRDefault="00BD5296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1C49B9BF" w14:textId="556D2B12" w:rsidR="00BD5296" w:rsidRPr="003F3D1F" w:rsidRDefault="00E46FF3" w:rsidP="00885682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 xml:space="preserve">In che misura il progetto ha apportato ulteriori </w:t>
            </w:r>
            <w:r w:rsidR="003F51F6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benefici</w:t>
            </w: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 xml:space="preserve"> economici nella zona del Gottardo?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536789BC" w14:textId="77777777" w:rsidR="00BD5296" w:rsidRPr="003F3D1F" w:rsidRDefault="00BD5296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654140" w:rsidRPr="003F3D1F" w14:paraId="262AB7B2" w14:textId="77777777" w:rsidTr="5AC487CF">
        <w:trPr>
          <w:gridAfter w:val="1"/>
          <w:wAfter w:w="113" w:type="dxa"/>
          <w:trHeight w:val="2581"/>
        </w:trPr>
        <w:tc>
          <w:tcPr>
            <w:tcW w:w="2547" w:type="dxa"/>
            <w:tcMar>
              <w:top w:w="28" w:type="dxa"/>
            </w:tcMar>
          </w:tcPr>
          <w:p w14:paraId="02F25FFD" w14:textId="2A1B8BC1" w:rsidR="00654140" w:rsidRPr="003F3D1F" w:rsidRDefault="00EA2F08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Quali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nuove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catene d</w:t>
            </w:r>
            <w:r w:rsidR="00B34D80"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i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 xml:space="preserve"> valore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sono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state create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o quali </w:t>
            </w:r>
            <w:r w:rsidR="00FB609B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di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quelle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esistenti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sono state rafforzate dal progetto? Il progetto è riuscito a dare dinamismo ad altri attori della regione del Gottardo? Quali?</w:t>
            </w:r>
          </w:p>
          <w:p w14:paraId="27592D5A" w14:textId="4BD0FAC4" w:rsidR="00654140" w:rsidRPr="003F3D1F" w:rsidRDefault="00AF727A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Descrivere quali partner a monte o a valle di una catena di valore nuova o esistente ne traggono vantaggio o quali dinamiche si innescano di conseguenza.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232D9145" w14:textId="77777777" w:rsidR="00654140" w:rsidRPr="003F3D1F" w:rsidRDefault="00654140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BD5296" w:rsidRPr="003F3D1F" w14:paraId="48B47AA7" w14:textId="77777777" w:rsidTr="5AC487CF">
        <w:trPr>
          <w:gridAfter w:val="1"/>
          <w:wAfter w:w="113" w:type="dxa"/>
          <w:trHeight w:val="1979"/>
        </w:trPr>
        <w:tc>
          <w:tcPr>
            <w:tcW w:w="2547" w:type="dxa"/>
            <w:tcMar>
              <w:top w:w="28" w:type="dxa"/>
            </w:tcMar>
          </w:tcPr>
          <w:p w14:paraId="4FD5E0E9" w14:textId="248047B4" w:rsidR="00BD5296" w:rsidRPr="003F3D1F" w:rsidRDefault="00B34D80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Quali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nuove collaborazioni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ha attivato il progetto?</w:t>
            </w:r>
          </w:p>
          <w:p w14:paraId="5B221BCA" w14:textId="77777777" w:rsidR="00BD5296" w:rsidRPr="003F3D1F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469109B8" w14:textId="77777777" w:rsidR="00BD5296" w:rsidRPr="003F3D1F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452EC2EB" w14:textId="77777777" w:rsidR="00BD5296" w:rsidRPr="003F3D1F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2DF87A81" w14:textId="0DF3AA77" w:rsidR="00BD5296" w:rsidRPr="003F3D1F" w:rsidRDefault="00B34D80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 xml:space="preserve">Descrivere le nuove collaborazioni e i loro </w:t>
            </w:r>
            <w:r w:rsidR="003F51F6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benefici</w:t>
            </w: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 xml:space="preserve"> nonché l’impatto sulla creazione di valore regionale nell’area del Gottardo.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30806521" w14:textId="77777777" w:rsidR="00BD5296" w:rsidRPr="003F3D1F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DE2C01" w:rsidRPr="003F3D1F" w14:paraId="1460AE28" w14:textId="77777777" w:rsidTr="5AC487CF">
        <w:trPr>
          <w:gridAfter w:val="1"/>
          <w:wAfter w:w="113" w:type="dxa"/>
          <w:trHeight w:val="1540"/>
        </w:trPr>
        <w:tc>
          <w:tcPr>
            <w:tcW w:w="2547" w:type="dxa"/>
            <w:vMerge w:val="restart"/>
            <w:tcMar>
              <w:top w:w="28" w:type="dxa"/>
            </w:tcMar>
          </w:tcPr>
          <w:p w14:paraId="4ED24670" w14:textId="73EA8A06" w:rsidR="00DE2C01" w:rsidRPr="003F3D1F" w:rsidRDefault="00B34D80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Quali altre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aziende locali o regionali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, partner turistici o comuni sono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stati coinvolti nel progetto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?</w:t>
            </w:r>
          </w:p>
          <w:p w14:paraId="73E5147F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365035DD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</w:p>
          <w:p w14:paraId="3E2F1E27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</w:p>
          <w:p w14:paraId="30A480DB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</w:p>
          <w:p w14:paraId="31F01E5C" w14:textId="7ED29A29" w:rsidR="00DE2C01" w:rsidRPr="003F3D1F" w:rsidRDefault="00B34D80" w:rsidP="00885682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Indicare i nomi dei partner coinvolti e motivare eventuali scostamenti dalla domanda</w:t>
            </w:r>
            <w:r w:rsidR="00656F38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63C9903A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  <w:p w14:paraId="46AEF4FC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  <w:p w14:paraId="40F94150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  <w:p w14:paraId="354B64C4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  <w:p w14:paraId="286590B7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  <w:p w14:paraId="5B6D8A54" w14:textId="77777777" w:rsidR="00DE2C01" w:rsidRPr="003F3D1F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</w:tr>
      <w:tr w:rsidR="00FE072D" w:rsidRPr="003F3D1F" w14:paraId="5B006A9A" w14:textId="77777777" w:rsidTr="5AC487CF">
        <w:trPr>
          <w:gridAfter w:val="1"/>
          <w:wAfter w:w="113" w:type="dxa"/>
          <w:trHeight w:val="1053"/>
        </w:trPr>
        <w:tc>
          <w:tcPr>
            <w:tcW w:w="2547" w:type="dxa"/>
            <w:vMerge/>
            <w:tcMar>
              <w:top w:w="28" w:type="dxa"/>
            </w:tcMar>
          </w:tcPr>
          <w:p w14:paraId="5C05EEC0" w14:textId="77777777" w:rsidR="00FE072D" w:rsidRPr="003F3D1F" w:rsidRDefault="00FE072D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6AA51AC2" w14:textId="60659ACE" w:rsidR="00FE072D" w:rsidRPr="003F3D1F" w:rsidRDefault="00B34D80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Motivazione</w:t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: </w:t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FE072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</w:tbl>
    <w:p w14:paraId="4CB18AFC" w14:textId="790575F0" w:rsidR="003E47E1" w:rsidRPr="003F3D1F" w:rsidRDefault="003E47E1">
      <w:pPr>
        <w:rPr>
          <w:lang w:val="it-CH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693"/>
        <w:gridCol w:w="4394"/>
      </w:tblGrid>
      <w:tr w:rsidR="00734957" w:rsidRPr="003F3D1F" w14:paraId="6F879EA6" w14:textId="77777777" w:rsidTr="006A0ACB">
        <w:trPr>
          <w:trHeight w:val="374"/>
        </w:trPr>
        <w:tc>
          <w:tcPr>
            <w:tcW w:w="2547" w:type="dxa"/>
            <w:tcMar>
              <w:top w:w="28" w:type="dxa"/>
            </w:tcMar>
          </w:tcPr>
          <w:p w14:paraId="3A0685E4" w14:textId="7AFA958D" w:rsidR="00734957" w:rsidRPr="003F3D1F" w:rsidRDefault="00D176D3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In che modo il progetto ha promosso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l’imprenditorialità</w:t>
            </w:r>
            <w:r w:rsidR="00734957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?</w:t>
            </w:r>
          </w:p>
          <w:p w14:paraId="274B3D8B" w14:textId="77777777" w:rsidR="00734957" w:rsidRPr="003F3D1F" w:rsidRDefault="00734957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0C84BC70" w14:textId="3E060462" w:rsidR="00734957" w:rsidRPr="003F3D1F" w:rsidRDefault="00D176D3" w:rsidP="00885682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Descrivere l'influenza positiva sull'imprenditorialità nella regione.</w:t>
            </w:r>
          </w:p>
        </w:tc>
        <w:tc>
          <w:tcPr>
            <w:tcW w:w="7087" w:type="dxa"/>
            <w:gridSpan w:val="2"/>
            <w:tcMar>
              <w:top w:w="28" w:type="dxa"/>
            </w:tcMar>
          </w:tcPr>
          <w:p w14:paraId="5B3DDE57" w14:textId="77777777" w:rsidR="00734957" w:rsidRPr="003F3D1F" w:rsidRDefault="00734957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C37AF" w:rsidRPr="003F3D1F" w14:paraId="109A3246" w14:textId="77777777" w:rsidTr="00AC37AF">
        <w:trPr>
          <w:trHeight w:val="591"/>
        </w:trPr>
        <w:tc>
          <w:tcPr>
            <w:tcW w:w="9634" w:type="dxa"/>
            <w:gridSpan w:val="3"/>
            <w:shd w:val="clear" w:color="auto" w:fill="EAF1DD" w:themeFill="accent3" w:themeFillTint="33"/>
            <w:tcMar>
              <w:top w:w="28" w:type="dxa"/>
            </w:tcMar>
          </w:tcPr>
          <w:p w14:paraId="0F9CE216" w14:textId="31FA5E3B" w:rsidR="00AC37AF" w:rsidRPr="003F3D1F" w:rsidRDefault="004C4C85" w:rsidP="006A0AC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Cs/>
                <w:sz w:val="20"/>
                <w:szCs w:val="20"/>
                <w:lang w:val="it-CH" w:eastAsia="de-CH"/>
              </w:rPr>
              <w:t xml:space="preserve">Quale contributo apporta il progetto alle 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direzioni</w:t>
            </w:r>
            <w:r w:rsidRPr="003F3D1F">
              <w:rPr>
                <w:rFonts w:asciiTheme="minorHAnsi" w:hAnsiTheme="minorHAnsi" w:cstheme="minorHAnsi"/>
                <w:bCs/>
                <w:sz w:val="20"/>
                <w:szCs w:val="20"/>
                <w:lang w:val="it-CH" w:eastAsia="de-CH"/>
              </w:rPr>
              <w:t xml:space="preserve"> e agli 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obiettivi</w:t>
            </w:r>
            <w:r w:rsidRPr="003F3D1F">
              <w:rPr>
                <w:rFonts w:asciiTheme="minorHAnsi" w:hAnsiTheme="minorHAnsi" w:cstheme="minorHAnsi"/>
                <w:bCs/>
                <w:sz w:val="20"/>
                <w:szCs w:val="20"/>
                <w:lang w:val="it-CH" w:eastAsia="de-CH"/>
              </w:rPr>
              <w:t xml:space="preserve"> strategici in relazione 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allo sviluppo sostenibile del</w:t>
            </w:r>
            <w:r w:rsidR="00A06406"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la NPR</w:t>
            </w:r>
            <w:r w:rsidRPr="003F3D1F">
              <w:rPr>
                <w:rFonts w:asciiTheme="minorHAnsi" w:hAnsiTheme="minorHAnsi" w:cstheme="minorHAnsi"/>
                <w:bCs/>
                <w:sz w:val="20"/>
                <w:szCs w:val="20"/>
                <w:lang w:val="it-CH" w:eastAsia="de-CH"/>
              </w:rPr>
              <w:t xml:space="preserve"> in conformità con il “</w:t>
            </w:r>
            <w:r w:rsidRPr="003F3D1F">
              <w:rPr>
                <w:rFonts w:asciiTheme="minorHAnsi" w:hAnsiTheme="minorHAnsi" w:cstheme="minorHAnsi"/>
                <w:bCs/>
                <w:color w:val="365F91" w:themeColor="accent1" w:themeShade="BF"/>
                <w:sz w:val="20"/>
                <w:szCs w:val="20"/>
                <w:lang w:val="it-CH" w:eastAsia="de-CH"/>
              </w:rPr>
              <w:t>Concetto di sviluppo sostenibile nel</w:t>
            </w:r>
            <w:r w:rsidR="00A06406" w:rsidRPr="003F3D1F">
              <w:rPr>
                <w:rFonts w:asciiTheme="minorHAnsi" w:hAnsiTheme="minorHAnsi" w:cstheme="minorHAnsi"/>
                <w:bCs/>
                <w:color w:val="365F91" w:themeColor="accent1" w:themeShade="BF"/>
                <w:sz w:val="20"/>
                <w:szCs w:val="20"/>
                <w:lang w:val="it-CH" w:eastAsia="de-CH"/>
              </w:rPr>
              <w:t>la NPR</w:t>
            </w:r>
            <w:r w:rsidRPr="003F3D1F">
              <w:rPr>
                <w:rFonts w:asciiTheme="minorHAnsi" w:hAnsiTheme="minorHAnsi" w:cstheme="minorHAnsi"/>
                <w:bCs/>
                <w:sz w:val="20"/>
                <w:szCs w:val="20"/>
                <w:lang w:val="it-CH" w:eastAsia="de-CH"/>
              </w:rPr>
              <w:t>” e gli obiettivi di sostenibilità dell’UP PSG 2024‒2027:</w:t>
            </w:r>
            <w:r w:rsidR="00A06406" w:rsidRPr="003F3D1F">
              <w:rPr>
                <w:lang w:val="it-CH"/>
              </w:rPr>
              <w:t xml:space="preserve"> </w:t>
            </w:r>
            <w:r w:rsidR="00A06406" w:rsidRPr="003F3D1F">
              <w:rPr>
                <w:rFonts w:asciiTheme="minorHAnsi" w:hAnsiTheme="minorHAnsi" w:cstheme="minorHAnsi"/>
                <w:sz w:val="16"/>
                <w:szCs w:val="16"/>
                <w:lang w:val="it-CH"/>
              </w:rPr>
              <w:t>d</w:t>
            </w:r>
            <w:r w:rsidR="00A06406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escrivere di seguito come il progetto ha avuto un impatto sullo sviluppo sostenibile</w:t>
            </w:r>
            <w:r w:rsidR="00AC37AF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 xml:space="preserve">. </w:t>
            </w:r>
          </w:p>
        </w:tc>
      </w:tr>
      <w:tr w:rsidR="00AC37AF" w:rsidRPr="003F3D1F" w14:paraId="3C608225" w14:textId="77777777" w:rsidTr="006A0ACB">
        <w:trPr>
          <w:trHeight w:val="435"/>
        </w:trPr>
        <w:tc>
          <w:tcPr>
            <w:tcW w:w="2547" w:type="dxa"/>
            <w:tcMar>
              <w:top w:w="28" w:type="dxa"/>
            </w:tcMar>
          </w:tcPr>
          <w:p w14:paraId="5FEC5C34" w14:textId="43D3AE44" w:rsidR="00AC37AF" w:rsidRPr="003F3D1F" w:rsidRDefault="00342458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Orientamenti</w:t>
            </w:r>
          </w:p>
        </w:tc>
        <w:tc>
          <w:tcPr>
            <w:tcW w:w="2693" w:type="dxa"/>
            <w:tcMar>
              <w:top w:w="28" w:type="dxa"/>
            </w:tcMar>
          </w:tcPr>
          <w:p w14:paraId="099A1ED2" w14:textId="46CB372E" w:rsidR="00AC37AF" w:rsidRPr="003F3D1F" w:rsidRDefault="00A06406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bCs/>
                <w:lang w:val="it-CH"/>
              </w:rPr>
              <w:t>Obiettivo di sostenibilità UP PSG 2024-2027</w:t>
            </w:r>
          </w:p>
        </w:tc>
        <w:tc>
          <w:tcPr>
            <w:tcW w:w="4394" w:type="dxa"/>
          </w:tcPr>
          <w:p w14:paraId="789D0F4A" w14:textId="3BD9ACE6" w:rsidR="00AC37AF" w:rsidRPr="003F3D1F" w:rsidRDefault="00A06406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bCs/>
                <w:lang w:val="it-CH"/>
              </w:rPr>
              <w:t>Motivazione</w:t>
            </w:r>
          </w:p>
        </w:tc>
      </w:tr>
      <w:tr w:rsidR="00AC37AF" w:rsidRPr="003F3D1F" w14:paraId="5C438779" w14:textId="77777777" w:rsidTr="006A0ACB">
        <w:trPr>
          <w:trHeight w:val="591"/>
        </w:trPr>
        <w:tc>
          <w:tcPr>
            <w:tcW w:w="2547" w:type="dxa"/>
            <w:tcMar>
              <w:top w:w="28" w:type="dxa"/>
            </w:tcMar>
          </w:tcPr>
          <w:p w14:paraId="502D74C7" w14:textId="0391D0C6" w:rsidR="00AC37AF" w:rsidRPr="003F3D1F" w:rsidRDefault="002236A6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/>
              </w:rPr>
              <w:t>Produzione e consumi sostenibili</w:t>
            </w:r>
          </w:p>
        </w:tc>
        <w:tc>
          <w:tcPr>
            <w:tcW w:w="2693" w:type="dxa"/>
            <w:tcMar>
              <w:top w:w="28" w:type="dxa"/>
            </w:tcMar>
          </w:tcPr>
          <w:p w14:paraId="250FC02B" w14:textId="16BF80B6" w:rsidR="00AC37AF" w:rsidRPr="003F3D1F" w:rsidRDefault="002236A6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8"/>
                <w:szCs w:val="18"/>
                <w:lang w:val="it-CH"/>
              </w:rPr>
              <w:t>Sfruttare l’opportunità per un consumo e una produzione più sostenibili con nuovi prodotti e processi produttivi.</w:t>
            </w:r>
          </w:p>
        </w:tc>
        <w:tc>
          <w:tcPr>
            <w:tcW w:w="4394" w:type="dxa"/>
          </w:tcPr>
          <w:p w14:paraId="7AE5C856" w14:textId="7C61973B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C37AF" w:rsidRPr="003F3D1F" w14:paraId="5D263DDC" w14:textId="77777777" w:rsidTr="006A0ACB">
        <w:trPr>
          <w:trHeight w:val="591"/>
        </w:trPr>
        <w:tc>
          <w:tcPr>
            <w:tcW w:w="2547" w:type="dxa"/>
            <w:tcMar>
              <w:top w:w="28" w:type="dxa"/>
            </w:tcMar>
          </w:tcPr>
          <w:p w14:paraId="25B10D18" w14:textId="0DDFFD21" w:rsidR="00AC37AF" w:rsidRPr="003F3D1F" w:rsidRDefault="002236A6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/>
              </w:rPr>
              <w:t>Clima, energia e biodiversità</w:t>
            </w:r>
          </w:p>
        </w:tc>
        <w:tc>
          <w:tcPr>
            <w:tcW w:w="2693" w:type="dxa"/>
            <w:tcMar>
              <w:top w:w="28" w:type="dxa"/>
            </w:tcMar>
          </w:tcPr>
          <w:p w14:paraId="4AD49340" w14:textId="757BC580" w:rsidR="00AC37AF" w:rsidRPr="003F3D1F" w:rsidRDefault="002236A6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8"/>
                <w:szCs w:val="18"/>
                <w:lang w:val="it-CH"/>
              </w:rPr>
              <w:t>Concentrarsi sul turismo basato sulla natura e sulla cultura e sull'uso sostenibile/valorizzazione del paesaggio e della biodiversità o ottimizzare gli investimenti in termini di impatto.</w:t>
            </w:r>
          </w:p>
        </w:tc>
        <w:tc>
          <w:tcPr>
            <w:tcW w:w="4394" w:type="dxa"/>
          </w:tcPr>
          <w:p w14:paraId="145006EC" w14:textId="46F3A440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C37AF" w:rsidRPr="003F3D1F" w14:paraId="6F730401" w14:textId="77777777" w:rsidTr="006A0ACB">
        <w:trPr>
          <w:trHeight w:val="591"/>
        </w:trPr>
        <w:tc>
          <w:tcPr>
            <w:tcW w:w="2547" w:type="dxa"/>
            <w:tcMar>
              <w:top w:w="28" w:type="dxa"/>
            </w:tcMar>
          </w:tcPr>
          <w:p w14:paraId="1F200E9F" w14:textId="05C61000" w:rsidR="00AC37AF" w:rsidRPr="003F3D1F" w:rsidRDefault="002236A6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/>
              </w:rPr>
              <w:t>Pari opportunità e coesione sociale</w:t>
            </w:r>
          </w:p>
        </w:tc>
        <w:tc>
          <w:tcPr>
            <w:tcW w:w="2693" w:type="dxa"/>
            <w:tcMar>
              <w:top w:w="28" w:type="dxa"/>
            </w:tcMar>
          </w:tcPr>
          <w:p w14:paraId="1FB16043" w14:textId="78F4E3CB" w:rsidR="00AC37AF" w:rsidRPr="003F3D1F" w:rsidRDefault="002236A6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8"/>
                <w:szCs w:val="18"/>
                <w:lang w:val="it-CH"/>
              </w:rPr>
              <w:t>Rafforzare la cooperazione tra diversi gruppi sociali e di età o tra aree rurali e urbane.</w:t>
            </w:r>
          </w:p>
        </w:tc>
        <w:tc>
          <w:tcPr>
            <w:tcW w:w="4394" w:type="dxa"/>
          </w:tcPr>
          <w:p w14:paraId="2BDD9A3E" w14:textId="10190C92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C37AF" w:rsidRPr="003F3D1F" w14:paraId="0F86719D" w14:textId="77777777" w:rsidTr="006A0ACB">
        <w:trPr>
          <w:trHeight w:val="591"/>
        </w:trPr>
        <w:tc>
          <w:tcPr>
            <w:tcW w:w="5240" w:type="dxa"/>
            <w:gridSpan w:val="2"/>
            <w:tcMar>
              <w:top w:w="28" w:type="dxa"/>
            </w:tcMar>
          </w:tcPr>
          <w:p w14:paraId="6E507138" w14:textId="1D1DB421" w:rsidR="00662575" w:rsidRPr="003F3D1F" w:rsidRDefault="00662575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Ulteriori obiettivi per i tre punti focali come da (Sviluppo sostenibile nella NPR)</w:t>
            </w:r>
          </w:p>
          <w:p w14:paraId="12B13670" w14:textId="575784AC" w:rsidR="00AC37AF" w:rsidRPr="003F3D1F" w:rsidRDefault="00662575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Obiettivo</w:t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: </w:t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4394" w:type="dxa"/>
          </w:tcPr>
          <w:p w14:paraId="45B36DC1" w14:textId="1A226229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C37AF" w:rsidRPr="003F3D1F" w14:paraId="4A822B48" w14:textId="77777777" w:rsidTr="006A0ACB">
        <w:trPr>
          <w:trHeight w:val="12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11330DE8" w14:textId="03012033" w:rsidR="00AC37AF" w:rsidRPr="003F3D1F" w:rsidRDefault="00736A99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Il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finanziamento della manutenzione o della gestione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è garantito dopo la realizzazione del progetto?</w:t>
            </w:r>
          </w:p>
          <w:p w14:paraId="6EA92E0F" w14:textId="027DEB7E" w:rsidR="00AC37AF" w:rsidRPr="003F3D1F" w:rsidRDefault="00736A99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Indicare come viene garantito il finanziamento della manutenzione o della gestione.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6B58D8CD" w14:textId="77777777" w:rsidR="00AC37AF" w:rsidRPr="003F3D1F" w:rsidRDefault="00AC37AF" w:rsidP="00AC37AF">
            <w:pPr>
              <w:tabs>
                <w:tab w:val="left" w:pos="2861"/>
              </w:tabs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</w:tbl>
    <w:p w14:paraId="4F56B09C" w14:textId="77777777" w:rsidR="00946E3E" w:rsidRPr="003F3D1F" w:rsidRDefault="00946E3E">
      <w:pPr>
        <w:rPr>
          <w:lang w:val="it-CH"/>
        </w:rPr>
      </w:pPr>
      <w:r w:rsidRPr="003F3D1F">
        <w:rPr>
          <w:lang w:val="it-CH"/>
        </w:rPr>
        <w:br w:type="page"/>
      </w:r>
    </w:p>
    <w:tbl>
      <w:tblPr>
        <w:tblW w:w="963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686"/>
        <w:gridCol w:w="1842"/>
        <w:gridCol w:w="1701"/>
      </w:tblGrid>
      <w:tr w:rsidR="00AC37AF" w:rsidRPr="003F3D1F" w14:paraId="22449573" w14:textId="77777777" w:rsidTr="001D324C">
        <w:tc>
          <w:tcPr>
            <w:tcW w:w="96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</w:tcMar>
          </w:tcPr>
          <w:p w14:paraId="7EC337E7" w14:textId="77777777" w:rsidR="00946E3E" w:rsidRPr="003F3D1F" w:rsidRDefault="00946E3E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</w:tr>
      <w:tr w:rsidR="00AC37AF" w:rsidRPr="003F3D1F" w14:paraId="20692451" w14:textId="77777777" w:rsidTr="001D324C">
        <w:tc>
          <w:tcPr>
            <w:tcW w:w="9634" w:type="dxa"/>
            <w:gridSpan w:val="4"/>
            <w:tcBorders>
              <w:top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3C26326C" w14:textId="017FB15D" w:rsidR="00AC37AF" w:rsidRPr="003F3D1F" w:rsidRDefault="00E62DC3" w:rsidP="00AC37AF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b/>
                <w:bCs/>
                <w:iCs/>
                <w:sz w:val="24"/>
                <w:szCs w:val="28"/>
                <w:lang w:val="it-CH"/>
              </w:rPr>
            </w:pPr>
            <w:r w:rsidRPr="003F3D1F">
              <w:rPr>
                <w:rFonts w:asciiTheme="minorHAnsi" w:hAnsiTheme="minorHAnsi" w:cstheme="minorHAnsi"/>
                <w:b/>
                <w:bCs/>
                <w:iCs/>
                <w:sz w:val="24"/>
                <w:szCs w:val="28"/>
                <w:lang w:val="it-CH"/>
              </w:rPr>
              <w:t>Origine dei fondi</w:t>
            </w:r>
            <w:r w:rsidR="00AC37AF" w:rsidRPr="003F3D1F">
              <w:rPr>
                <w:rFonts w:asciiTheme="minorHAnsi" w:hAnsiTheme="minorHAnsi" w:cstheme="minorHAnsi"/>
                <w:b/>
                <w:bCs/>
                <w:iCs/>
                <w:sz w:val="24"/>
                <w:szCs w:val="28"/>
                <w:lang w:val="it-CH"/>
              </w:rPr>
              <w:t xml:space="preserve"> </w:t>
            </w:r>
          </w:p>
        </w:tc>
      </w:tr>
      <w:tr w:rsidR="00AC37AF" w:rsidRPr="003F3D1F" w14:paraId="11203156" w14:textId="77777777" w:rsidTr="00946E3E">
        <w:trPr>
          <w:trHeight w:val="284"/>
        </w:trPr>
        <w:tc>
          <w:tcPr>
            <w:tcW w:w="9634" w:type="dxa"/>
            <w:gridSpan w:val="4"/>
            <w:tcMar>
              <w:top w:w="28" w:type="dxa"/>
            </w:tcMar>
          </w:tcPr>
          <w:p w14:paraId="7CA2EB0C" w14:textId="53CB3FF3" w:rsidR="00AC37AF" w:rsidRPr="003F3D1F" w:rsidRDefault="005C1CA4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i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i/>
                <w:sz w:val="20"/>
                <w:szCs w:val="20"/>
                <w:lang w:val="it-CH" w:eastAsia="de-CH"/>
              </w:rPr>
              <w:t>Mostrare come è stato finanziato il progetto con un confronto obiettivo/effettivo tra domanda e completamento del progetto.</w:t>
            </w:r>
          </w:p>
        </w:tc>
      </w:tr>
      <w:tr w:rsidR="00AC37AF" w:rsidRPr="003F3D1F" w14:paraId="457F96AC" w14:textId="77777777" w:rsidTr="00946E3E">
        <w:trPr>
          <w:trHeight w:val="284"/>
        </w:trPr>
        <w:tc>
          <w:tcPr>
            <w:tcW w:w="6091" w:type="dxa"/>
            <w:gridSpan w:val="2"/>
            <w:shd w:val="clear" w:color="auto" w:fill="EAF1DD" w:themeFill="accent3" w:themeFillTint="33"/>
            <w:tcMar>
              <w:top w:w="28" w:type="dxa"/>
            </w:tcMar>
          </w:tcPr>
          <w:p w14:paraId="1B115B07" w14:textId="4F83D6A2" w:rsidR="00AC37AF" w:rsidRPr="003F3D1F" w:rsidRDefault="006D60B2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Costi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14:paraId="03DDEA85" w14:textId="4C524E21" w:rsidR="00AC37AF" w:rsidRPr="003F3D1F" w:rsidRDefault="006D60B2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Stato all’atto della richiesta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14:paraId="737AB506" w14:textId="091CFBE2" w:rsidR="00AC37AF" w:rsidRPr="003F3D1F" w:rsidRDefault="006D60B2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Stato al completamento del progetto</w:t>
            </w:r>
          </w:p>
        </w:tc>
      </w:tr>
      <w:tr w:rsidR="00AC37AF" w:rsidRPr="003F3D1F" w14:paraId="4108C86B" w14:textId="77777777" w:rsidTr="00946E3E">
        <w:trPr>
          <w:trHeight w:val="284"/>
        </w:trPr>
        <w:tc>
          <w:tcPr>
            <w:tcW w:w="6091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4AC4291D" w14:textId="741C1547" w:rsidR="00AC37AF" w:rsidRPr="003F3D1F" w:rsidRDefault="006D60B2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Costi totali del progetto (confronto obiettivo/effettivo al momento dell'applicazione / effettivo alla fine del progetto)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26A1533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bookmarkStart w:id="0" w:name="Gesamtkosten"/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bookmarkEnd w:id="0"/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ABC334D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AC37AF" w:rsidRPr="003F3D1F" w14:paraId="04209E60" w14:textId="77777777" w:rsidTr="00946E3E">
        <w:trPr>
          <w:trHeight w:val="284"/>
        </w:trPr>
        <w:tc>
          <w:tcPr>
            <w:tcW w:w="9634" w:type="dxa"/>
            <w:gridSpan w:val="4"/>
            <w:shd w:val="clear" w:color="auto" w:fill="D9D9D9" w:themeFill="background1" w:themeFillShade="D9"/>
            <w:tcMar>
              <w:top w:w="28" w:type="dxa"/>
            </w:tcMar>
          </w:tcPr>
          <w:p w14:paraId="08FD9A99" w14:textId="2BAD8D13" w:rsidR="00AC37AF" w:rsidRPr="003F3D1F" w:rsidRDefault="006D60B2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Finanziamento</w:t>
            </w:r>
          </w:p>
        </w:tc>
      </w:tr>
      <w:tr w:rsidR="00AC37AF" w:rsidRPr="003F3D1F" w14:paraId="54566FA9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72688497" w14:textId="0D6BE9E7" w:rsidR="00AC37AF" w:rsidRPr="003F3D1F" w:rsidRDefault="00260C59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Autofinanziamento (risorse finanziarie</w:t>
            </w:r>
            <w:r w:rsidR="00AC37AF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)</w:t>
            </w:r>
          </w:p>
        </w:tc>
        <w:tc>
          <w:tcPr>
            <w:tcW w:w="1842" w:type="dxa"/>
          </w:tcPr>
          <w:p w14:paraId="2EB38C25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bookmarkStart w:id="1" w:name="Anteil"/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bookmarkEnd w:id="1"/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701" w:type="dxa"/>
          </w:tcPr>
          <w:p w14:paraId="39142183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60C59" w:rsidRPr="003F3D1F" w14:paraId="529E7467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130694C4" w14:textId="30AE20E6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Contributi propri del promotore (allegare un elenco dettagliato con le tariffe orarie)</w:t>
            </w:r>
          </w:p>
        </w:tc>
        <w:tc>
          <w:tcPr>
            <w:tcW w:w="1842" w:type="dxa"/>
          </w:tcPr>
          <w:p w14:paraId="7E85EC08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701" w:type="dxa"/>
          </w:tcPr>
          <w:p w14:paraId="72BCDE06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60C59" w:rsidRPr="003F3D1F" w14:paraId="05BF72D5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23E486BC" w14:textId="240ECAE1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Finanziamenti esterni (ad es. prestiti bancari, ecc.)</w:t>
            </w:r>
          </w:p>
        </w:tc>
        <w:tc>
          <w:tcPr>
            <w:tcW w:w="1842" w:type="dxa"/>
          </w:tcPr>
          <w:p w14:paraId="1111A2AE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701" w:type="dxa"/>
          </w:tcPr>
          <w:p w14:paraId="6C9AB284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60C59" w:rsidRPr="003F3D1F" w14:paraId="2D362BAD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1CA5190B" w14:textId="5247497C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Finanziamenti di terzi (ad es. sponsor, donazioni, ecc.)</w:t>
            </w:r>
          </w:p>
        </w:tc>
        <w:tc>
          <w:tcPr>
            <w:tcW w:w="1842" w:type="dxa"/>
          </w:tcPr>
          <w:p w14:paraId="04BE6F4D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701" w:type="dxa"/>
          </w:tcPr>
          <w:p w14:paraId="18C08836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60C59" w:rsidRPr="003F3D1F" w14:paraId="76EF63C2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12365E32" w14:textId="7157845A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Finanziamenti da parte di altri uffici federali o cantonali (</w:t>
            </w:r>
            <w:r w:rsidR="00C35F43"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esclusa NPR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)</w:t>
            </w:r>
          </w:p>
        </w:tc>
        <w:tc>
          <w:tcPr>
            <w:tcW w:w="1842" w:type="dxa"/>
          </w:tcPr>
          <w:p w14:paraId="4AC86F8B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701" w:type="dxa"/>
          </w:tcPr>
          <w:p w14:paraId="066BF700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60C59" w:rsidRPr="003F3D1F" w14:paraId="45EEB26C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58D3027C" w14:textId="184A5161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Contributi di comuni e regioni</w:t>
            </w:r>
          </w:p>
        </w:tc>
        <w:tc>
          <w:tcPr>
            <w:tcW w:w="1842" w:type="dxa"/>
          </w:tcPr>
          <w:p w14:paraId="32133660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701" w:type="dxa"/>
          </w:tcPr>
          <w:p w14:paraId="2619C6DC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60C59" w:rsidRPr="003F3D1F" w14:paraId="4D737216" w14:textId="77777777" w:rsidTr="00946E3E">
        <w:trPr>
          <w:trHeight w:val="284"/>
        </w:trPr>
        <w:tc>
          <w:tcPr>
            <w:tcW w:w="6091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713FC487" w14:textId="6930E1AD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Altri: </w:t>
            </w:r>
            <w:r w:rsidR="00C35F43"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s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e sì, quali     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6637371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0508E65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60C59" w:rsidRPr="003F3D1F" w14:paraId="7A976107" w14:textId="77777777" w:rsidTr="00946E3E">
        <w:trPr>
          <w:trHeight w:val="284"/>
        </w:trPr>
        <w:tc>
          <w:tcPr>
            <w:tcW w:w="6091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60EC9513" w14:textId="501ABF0C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Totale parziale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F1FE6FF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EDB076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AC37AF" w:rsidRPr="003F3D1F" w14:paraId="64003EAF" w14:textId="77777777" w:rsidTr="00946E3E">
        <w:trPr>
          <w:trHeight w:val="284"/>
        </w:trPr>
        <w:tc>
          <w:tcPr>
            <w:tcW w:w="963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tcMar>
              <w:top w:w="28" w:type="dxa"/>
            </w:tcMar>
          </w:tcPr>
          <w:p w14:paraId="1C72324C" w14:textId="35A1BEF4" w:rsidR="00AC37AF" w:rsidRPr="003F3D1F" w:rsidRDefault="00260C59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Erogazione delle rate di finanziamento della NPR</w:t>
            </w:r>
          </w:p>
        </w:tc>
      </w:tr>
      <w:tr w:rsidR="00260C59" w:rsidRPr="003F3D1F" w14:paraId="48613FB9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7871BECD" w14:textId="38788724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Data 1a quota: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EB1A8A5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09FAA9E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60C59" w:rsidRPr="003F3D1F" w14:paraId="108DCCA4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55D66B41" w14:textId="2EC7EB46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Data 2a quota: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DDD8EA8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B6880A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260C59" w:rsidRPr="003F3D1F" w14:paraId="636610F1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3B5F17E2" w14:textId="0DB98E5F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Data 3a quota: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A2415CA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564B44E" w14:textId="486A04D8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260C59" w:rsidRPr="003F3D1F" w14:paraId="4C244B77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2AF05D5C" w14:textId="2ACDE325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Data 4a quota: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23A6B96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63E392C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260C59" w:rsidRPr="003F3D1F" w14:paraId="2975B12C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6D89107E" w14:textId="201A6059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 xml:space="preserve">Data 5a quota: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E4A9F78" w14:textId="77777777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FD4956F" w14:textId="0CFC95F8" w:rsidR="00260C59" w:rsidRPr="003F3D1F" w:rsidRDefault="00260C59" w:rsidP="00260C59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C37AF" w:rsidRPr="003F3D1F" w14:paraId="0A924967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276FDF16" w14:textId="346A39C9" w:rsidR="00AC37AF" w:rsidRPr="003F3D1F" w:rsidRDefault="00260C59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Pagamento finale in sospeso (saldato dopo la presentazione e la valutazione della relazione finale)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9CE1414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E508E0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C37AF" w:rsidRPr="003F3D1F" w14:paraId="67572A42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2916A799" w14:textId="4B20D269" w:rsidR="00AC37AF" w:rsidRPr="003F3D1F" w:rsidRDefault="00260C59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/>
              </w:rPr>
              <w:t>Totale finanziamento NPR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5284E61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53C91C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AC37AF" w:rsidRPr="003F3D1F" w14:paraId="29DCEA80" w14:textId="77777777" w:rsidTr="00946E3E">
        <w:trPr>
          <w:trHeight w:val="370"/>
        </w:trPr>
        <w:tc>
          <w:tcPr>
            <w:tcW w:w="6091" w:type="dxa"/>
            <w:gridSpan w:val="2"/>
            <w:tcBorders>
              <w:bottom w:val="triple" w:sz="4" w:space="0" w:color="auto"/>
            </w:tcBorders>
            <w:tcMar>
              <w:top w:w="28" w:type="dxa"/>
            </w:tcMar>
            <w:vAlign w:val="bottom"/>
          </w:tcPr>
          <w:p w14:paraId="15FD262F" w14:textId="58EAC5C4" w:rsidR="00AC37AF" w:rsidRPr="003F3D1F" w:rsidRDefault="00B5737F" w:rsidP="00AC37AF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Totale del f</w:t>
            </w:r>
            <w:r w:rsidR="00F0480E"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inanziamento</w:t>
            </w:r>
          </w:p>
        </w:tc>
        <w:tc>
          <w:tcPr>
            <w:tcW w:w="1842" w:type="dxa"/>
            <w:tcBorders>
              <w:bottom w:val="triple" w:sz="4" w:space="0" w:color="auto"/>
            </w:tcBorders>
            <w:vAlign w:val="bottom"/>
          </w:tcPr>
          <w:p w14:paraId="2BAE8462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CHF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   </w:t>
            </w:r>
          </w:p>
        </w:tc>
        <w:tc>
          <w:tcPr>
            <w:tcW w:w="1701" w:type="dxa"/>
            <w:tcBorders>
              <w:bottom w:val="triple" w:sz="4" w:space="0" w:color="auto"/>
            </w:tcBorders>
            <w:vAlign w:val="bottom"/>
          </w:tcPr>
          <w:p w14:paraId="61197CFD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CHF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   </w:t>
            </w:r>
          </w:p>
        </w:tc>
      </w:tr>
      <w:tr w:rsidR="00AC37AF" w:rsidRPr="003F3D1F" w14:paraId="3274975B" w14:textId="77777777" w:rsidTr="00946E3E">
        <w:trPr>
          <w:trHeight w:val="513"/>
        </w:trPr>
        <w:tc>
          <w:tcPr>
            <w:tcW w:w="2405" w:type="dxa"/>
            <w:tcBorders>
              <w:top w:val="triple" w:sz="4" w:space="0" w:color="auto"/>
              <w:bottom w:val="single" w:sz="4" w:space="0" w:color="auto"/>
            </w:tcBorders>
            <w:tcMar>
              <w:top w:w="28" w:type="dxa"/>
            </w:tcMar>
            <w:vAlign w:val="bottom"/>
          </w:tcPr>
          <w:p w14:paraId="42061597" w14:textId="451DD1DC" w:rsidR="00AC37AF" w:rsidRPr="003F3D1F" w:rsidRDefault="00F0480E" w:rsidP="00AC37AF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Il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finanziamento previsto in base alla domanda è stato rispettato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o ci sono stati rinvii? </w:t>
            </w:r>
          </w:p>
          <w:p w14:paraId="7E7722BC" w14:textId="7C38301C" w:rsidR="00AC37AF" w:rsidRPr="003F3D1F" w:rsidRDefault="00F0480E" w:rsidP="00AC37AF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Indicare le ragioni di eventuali rinvii del finanziamento.</w:t>
            </w:r>
          </w:p>
        </w:tc>
        <w:tc>
          <w:tcPr>
            <w:tcW w:w="7229" w:type="dxa"/>
            <w:gridSpan w:val="3"/>
            <w:tcBorders>
              <w:top w:val="triple" w:sz="4" w:space="0" w:color="auto"/>
              <w:bottom w:val="single" w:sz="4" w:space="0" w:color="auto"/>
            </w:tcBorders>
          </w:tcPr>
          <w:p w14:paraId="3B7C812E" w14:textId="77777777" w:rsidR="00AC37AF" w:rsidRPr="003F3D1F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</w:tbl>
    <w:p w14:paraId="3D1B0370" w14:textId="77777777" w:rsidR="00A91FBE" w:rsidRPr="003F3D1F" w:rsidRDefault="00A91FBE">
      <w:pPr>
        <w:rPr>
          <w:lang w:val="it-CH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5103"/>
        <w:gridCol w:w="2126"/>
      </w:tblGrid>
      <w:tr w:rsidR="00220A75" w:rsidRPr="003F3D1F" w14:paraId="3A059DB4" w14:textId="77777777" w:rsidTr="0037120A">
        <w:tc>
          <w:tcPr>
            <w:tcW w:w="9634" w:type="dxa"/>
            <w:gridSpan w:val="3"/>
            <w:tcBorders>
              <w:top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3DDF4923" w14:textId="118553B4" w:rsidR="00220A75" w:rsidRPr="003F3D1F" w:rsidRDefault="00F0480E" w:rsidP="00045318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</w:pPr>
            <w:r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>Utilizzo dei fondi</w:t>
            </w:r>
            <w:r w:rsidR="00220A75"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 xml:space="preserve"> </w:t>
            </w:r>
          </w:p>
        </w:tc>
      </w:tr>
      <w:tr w:rsidR="00220A75" w:rsidRPr="003F3D1F" w14:paraId="390DEB26" w14:textId="77777777" w:rsidTr="0037120A">
        <w:trPr>
          <w:trHeight w:val="399"/>
        </w:trPr>
        <w:tc>
          <w:tcPr>
            <w:tcW w:w="9634" w:type="dxa"/>
            <w:gridSpan w:val="3"/>
            <w:tcMar>
              <w:top w:w="28" w:type="dxa"/>
            </w:tcMar>
            <w:vAlign w:val="center"/>
          </w:tcPr>
          <w:p w14:paraId="047FE201" w14:textId="285DCBE2" w:rsidR="009B61C9" w:rsidRPr="003F3D1F" w:rsidRDefault="00F0480E" w:rsidP="00421BC0">
            <w:pPr>
              <w:tabs>
                <w:tab w:val="left" w:pos="286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i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i/>
                <w:sz w:val="20"/>
                <w:szCs w:val="20"/>
                <w:lang w:val="it-CH" w:eastAsia="de-CH"/>
              </w:rPr>
              <w:t>Ripartizione dettagliata dei costi. Per i progetti concettuali, le copie di tutte le fatture devono essere allegate separatamente alla relazione finale. Per i progetti di investimento (infrastrutture) è richiesta la tracciabilità della fatturazione</w:t>
            </w:r>
            <w:r w:rsidR="009B61C9" w:rsidRPr="003F3D1F">
              <w:rPr>
                <w:rFonts w:asciiTheme="minorHAnsi" w:hAnsiTheme="minorHAnsi" w:cstheme="minorHAnsi"/>
                <w:i/>
                <w:sz w:val="20"/>
                <w:szCs w:val="20"/>
                <w:lang w:val="it-CH" w:eastAsia="de-CH"/>
              </w:rPr>
              <w:t xml:space="preserve">. </w:t>
            </w:r>
            <w:r w:rsidRPr="003F3D1F">
              <w:rPr>
                <w:rFonts w:asciiTheme="minorHAnsi" w:hAnsiTheme="minorHAnsi" w:cstheme="minorHAnsi"/>
                <w:i/>
                <w:sz w:val="20"/>
                <w:szCs w:val="20"/>
                <w:lang w:val="it-CH" w:eastAsia="de-CH"/>
              </w:rPr>
              <w:t>Si riserva il diritto di effettuare controlli a campione</w:t>
            </w:r>
            <w:r w:rsidR="009B61C9" w:rsidRPr="003F3D1F">
              <w:rPr>
                <w:rFonts w:asciiTheme="minorHAnsi" w:hAnsiTheme="minorHAnsi" w:cstheme="minorHAnsi"/>
                <w:i/>
                <w:sz w:val="20"/>
                <w:szCs w:val="20"/>
                <w:lang w:val="it-CH" w:eastAsia="de-CH"/>
              </w:rPr>
              <w:t>.</w:t>
            </w:r>
          </w:p>
        </w:tc>
      </w:tr>
      <w:tr w:rsidR="00220A75" w:rsidRPr="003F3D1F" w14:paraId="174FC05E" w14:textId="77777777" w:rsidTr="0037120A">
        <w:trPr>
          <w:trHeight w:val="284"/>
        </w:trPr>
        <w:tc>
          <w:tcPr>
            <w:tcW w:w="9634" w:type="dxa"/>
            <w:gridSpan w:val="3"/>
            <w:shd w:val="clear" w:color="auto" w:fill="EAF1DD" w:themeFill="accent3" w:themeFillTint="33"/>
            <w:tcMar>
              <w:top w:w="28" w:type="dxa"/>
            </w:tcMar>
          </w:tcPr>
          <w:p w14:paraId="6602DFC7" w14:textId="0A781715" w:rsidR="00220A75" w:rsidRPr="003F3D1F" w:rsidRDefault="00F0480E" w:rsidP="00C0245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Costi effettivi del progetto (da indicare suddivisi per fornitore)</w:t>
            </w:r>
          </w:p>
        </w:tc>
      </w:tr>
      <w:tr w:rsidR="00220A75" w:rsidRPr="003F3D1F" w14:paraId="732445E6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69939F47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2126" w:type="dxa"/>
          </w:tcPr>
          <w:p w14:paraId="5F524B6C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20A75" w:rsidRPr="003F3D1F" w14:paraId="5A3845F6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519A7653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2126" w:type="dxa"/>
          </w:tcPr>
          <w:p w14:paraId="2DBA2C0A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20A75" w:rsidRPr="003F3D1F" w14:paraId="101394FE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3BE0CF66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2126" w:type="dxa"/>
          </w:tcPr>
          <w:p w14:paraId="3A815E83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20A75" w:rsidRPr="003F3D1F" w14:paraId="0EDB5118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5A47A019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2126" w:type="dxa"/>
          </w:tcPr>
          <w:p w14:paraId="08D5D865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20A75" w:rsidRPr="003F3D1F" w14:paraId="67989259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0EC2B441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2126" w:type="dxa"/>
          </w:tcPr>
          <w:p w14:paraId="5E89CD5F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20A75" w:rsidRPr="003F3D1F" w14:paraId="6F40E077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63333C31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2126" w:type="dxa"/>
          </w:tcPr>
          <w:p w14:paraId="3F99182A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20A75" w:rsidRPr="003F3D1F" w14:paraId="2B350E16" w14:textId="77777777" w:rsidTr="0037120A">
        <w:trPr>
          <w:trHeight w:val="284"/>
        </w:trPr>
        <w:tc>
          <w:tcPr>
            <w:tcW w:w="7508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26F033F0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80537A8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20A75" w:rsidRPr="003F3D1F" w14:paraId="30108E02" w14:textId="77777777" w:rsidTr="0037120A">
        <w:trPr>
          <w:trHeight w:val="284"/>
        </w:trPr>
        <w:tc>
          <w:tcPr>
            <w:tcW w:w="7508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2D6A249B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C0B1424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CHF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  <w:tr w:rsidR="00220A75" w:rsidRPr="003F3D1F" w14:paraId="0096C034" w14:textId="77777777" w:rsidTr="0037120A">
        <w:trPr>
          <w:trHeight w:val="370"/>
        </w:trPr>
        <w:tc>
          <w:tcPr>
            <w:tcW w:w="7508" w:type="dxa"/>
            <w:gridSpan w:val="2"/>
            <w:tcBorders>
              <w:bottom w:val="triple" w:sz="4" w:space="0" w:color="auto"/>
            </w:tcBorders>
            <w:tcMar>
              <w:top w:w="28" w:type="dxa"/>
            </w:tcMar>
            <w:vAlign w:val="bottom"/>
          </w:tcPr>
          <w:p w14:paraId="0624AFE8" w14:textId="4DD64A36" w:rsidR="00220A75" w:rsidRPr="003F3D1F" w:rsidRDefault="00A40396" w:rsidP="00220A7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Costo totale</w:t>
            </w:r>
          </w:p>
        </w:tc>
        <w:tc>
          <w:tcPr>
            <w:tcW w:w="2126" w:type="dxa"/>
            <w:tcBorders>
              <w:bottom w:val="triple" w:sz="4" w:space="0" w:color="auto"/>
            </w:tcBorders>
            <w:vAlign w:val="bottom"/>
          </w:tcPr>
          <w:p w14:paraId="487D0E34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spacing w:after="4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CHF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 xml:space="preserve">   </w:t>
            </w:r>
          </w:p>
        </w:tc>
      </w:tr>
      <w:tr w:rsidR="00220A75" w:rsidRPr="003F3D1F" w14:paraId="3200B5BF" w14:textId="77777777" w:rsidTr="0037120A">
        <w:trPr>
          <w:trHeight w:val="513"/>
        </w:trPr>
        <w:tc>
          <w:tcPr>
            <w:tcW w:w="2405" w:type="dxa"/>
            <w:tcBorders>
              <w:top w:val="triple" w:sz="4" w:space="0" w:color="auto"/>
              <w:bottom w:val="single" w:sz="4" w:space="0" w:color="auto"/>
            </w:tcBorders>
            <w:tcMar>
              <w:top w:w="28" w:type="dxa"/>
            </w:tcMar>
            <w:vAlign w:val="bottom"/>
          </w:tcPr>
          <w:p w14:paraId="3258402A" w14:textId="52F4DC21" w:rsidR="004669C1" w:rsidRPr="003F3D1F" w:rsidRDefault="00A40396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I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costi del progetto sono stati rispettati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o sono stati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superiori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o </w:t>
            </w:r>
            <w:r w:rsidRPr="003F3D1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CH" w:eastAsia="de-CH"/>
              </w:rPr>
              <w:t>inferiori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a quelli richiesti?</w:t>
            </w:r>
          </w:p>
          <w:p w14:paraId="7EA26AB7" w14:textId="77777777" w:rsidR="004669C1" w:rsidRPr="003F3D1F" w:rsidRDefault="004669C1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</w:p>
          <w:p w14:paraId="37E4E38F" w14:textId="77777777" w:rsidR="004669C1" w:rsidRPr="003F3D1F" w:rsidRDefault="004669C1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</w:p>
          <w:p w14:paraId="62FAA490" w14:textId="691514CC" w:rsidR="00220A75" w:rsidRPr="003F3D1F" w:rsidRDefault="00A40396" w:rsidP="00976858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Giustificare lo scostamento dal budget del progetto proposto</w:t>
            </w:r>
            <w:r w:rsidR="004669C1"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.</w:t>
            </w:r>
          </w:p>
        </w:tc>
        <w:tc>
          <w:tcPr>
            <w:tcW w:w="7229" w:type="dxa"/>
            <w:gridSpan w:val="2"/>
            <w:tcBorders>
              <w:top w:val="triple" w:sz="4" w:space="0" w:color="auto"/>
              <w:bottom w:val="single" w:sz="4" w:space="0" w:color="auto"/>
            </w:tcBorders>
          </w:tcPr>
          <w:p w14:paraId="44880A52" w14:textId="77777777" w:rsidR="00220A75" w:rsidRPr="003F3D1F" w:rsidRDefault="00220A75" w:rsidP="001619DE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</w:tbl>
    <w:p w14:paraId="60491E93" w14:textId="77777777" w:rsidR="00220A75" w:rsidRPr="003F3D1F" w:rsidRDefault="00220A75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5103"/>
      </w:tblGrid>
      <w:tr w:rsidR="009001DB" w:rsidRPr="003F3D1F" w14:paraId="1F1774C3" w14:textId="77777777" w:rsidTr="001105D0">
        <w:trPr>
          <w:trHeight w:val="284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7026E476" w14:textId="6B34D486" w:rsidR="009001DB" w:rsidRPr="003F3D1F" w:rsidRDefault="00E94D45" w:rsidP="00045318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</w:pPr>
            <w:r w:rsidRPr="003F3D1F">
              <w:rPr>
                <w:rFonts w:asciiTheme="minorHAnsi" w:hAnsiTheme="minorHAnsi" w:cstheme="minorHAnsi"/>
                <w:iCs/>
                <w:sz w:val="24"/>
                <w:szCs w:val="28"/>
                <w:lang w:val="it-CH"/>
              </w:rPr>
              <w:t>Conferma del contenuto della relazione finale</w:t>
            </w:r>
          </w:p>
        </w:tc>
      </w:tr>
      <w:tr w:rsidR="00282DF6" w:rsidRPr="003F3D1F" w14:paraId="78F3BEE3" w14:textId="77777777" w:rsidTr="001105D0">
        <w:trPr>
          <w:trHeight w:val="284"/>
        </w:trPr>
        <w:tc>
          <w:tcPr>
            <w:tcW w:w="9634" w:type="dxa"/>
            <w:gridSpan w:val="2"/>
            <w:tcMar>
              <w:top w:w="28" w:type="dxa"/>
            </w:tcMar>
          </w:tcPr>
          <w:p w14:paraId="61E713E9" w14:textId="2C530B03" w:rsidR="00282DF6" w:rsidRPr="003F3D1F" w:rsidRDefault="00E94D45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Con la presente confermo l'accuratezza di tutte le informazioni contenute nella presente relazione finale e la completezza di tutti gli allegati.</w:t>
            </w:r>
          </w:p>
        </w:tc>
      </w:tr>
      <w:tr w:rsidR="009001DB" w:rsidRPr="003F3D1F" w14:paraId="0E54796A" w14:textId="77777777" w:rsidTr="001105D0">
        <w:trPr>
          <w:trHeight w:val="284"/>
        </w:trPr>
        <w:tc>
          <w:tcPr>
            <w:tcW w:w="4531" w:type="dxa"/>
            <w:tcMar>
              <w:top w:w="28" w:type="dxa"/>
            </w:tcMar>
          </w:tcPr>
          <w:p w14:paraId="39EF0439" w14:textId="4B0D3E3C" w:rsidR="009001DB" w:rsidRPr="003F3D1F" w:rsidRDefault="00E94D45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Luogo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:</w:t>
            </w:r>
            <w:r w:rsidR="009001DB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5103" w:type="dxa"/>
            <w:tcMar>
              <w:top w:w="28" w:type="dxa"/>
            </w:tcMar>
          </w:tcPr>
          <w:p w14:paraId="2181DEFE" w14:textId="5AB85C07" w:rsidR="009001DB" w:rsidRPr="003F3D1F" w:rsidRDefault="0026064D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Dat</w:t>
            </w:r>
            <w:r w:rsidR="00E94D45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a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:</w:t>
            </w:r>
            <w:r w:rsidR="00BE2159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ab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</w:tr>
      <w:tr w:rsidR="009001DB" w:rsidRPr="003F3D1F" w14:paraId="7B4B4715" w14:textId="77777777" w:rsidTr="001105D0">
        <w:trPr>
          <w:trHeight w:val="640"/>
        </w:trPr>
        <w:tc>
          <w:tcPr>
            <w:tcW w:w="4531" w:type="dxa"/>
            <w:tcMar>
              <w:top w:w="28" w:type="dxa"/>
            </w:tcMar>
          </w:tcPr>
          <w:p w14:paraId="59C28164" w14:textId="77777777" w:rsidR="00282DF6" w:rsidRPr="003F3D1F" w:rsidRDefault="00282DF6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15EAC7C6" w14:textId="77777777" w:rsidR="00282DF6" w:rsidRPr="003F3D1F" w:rsidRDefault="00282DF6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6AFEC6BA" w14:textId="7F294DFC" w:rsidR="009001DB" w:rsidRPr="003F3D1F" w:rsidRDefault="00E94D45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Nome del richiedente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:</w:t>
            </w:r>
            <w:r w:rsidR="009001DB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instrText xml:space="preserve"> FORMTEXT </w:instrTex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separate"/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 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fldChar w:fldCharType="end"/>
            </w:r>
          </w:p>
        </w:tc>
        <w:tc>
          <w:tcPr>
            <w:tcW w:w="5103" w:type="dxa"/>
            <w:tcMar>
              <w:top w:w="28" w:type="dxa"/>
            </w:tcMar>
          </w:tcPr>
          <w:p w14:paraId="4B1AB891" w14:textId="77777777" w:rsidR="00282DF6" w:rsidRPr="003F3D1F" w:rsidRDefault="00282DF6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5B277B33" w14:textId="77777777" w:rsidR="00282DF6" w:rsidRPr="003F3D1F" w:rsidRDefault="00282DF6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14AE3C48" w14:textId="648BDFE9" w:rsidR="009001DB" w:rsidRPr="003F3D1F" w:rsidRDefault="00E94D45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Firma</w:t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>:</w:t>
            </w:r>
            <w:r w:rsidR="00282DF6" w:rsidRPr="003F3D1F">
              <w:rPr>
                <w:rFonts w:asciiTheme="minorHAnsi" w:hAnsiTheme="minorHAnsi" w:cstheme="minorHAnsi"/>
                <w:sz w:val="20"/>
                <w:szCs w:val="20"/>
                <w:u w:val="single"/>
                <w:lang w:val="it-CH" w:eastAsia="de-CH"/>
              </w:rPr>
              <w:tab/>
            </w:r>
            <w:r w:rsidR="00282DF6" w:rsidRPr="003F3D1F">
              <w:rPr>
                <w:rFonts w:asciiTheme="minorHAnsi" w:hAnsiTheme="minorHAnsi" w:cstheme="minorHAnsi"/>
                <w:sz w:val="20"/>
                <w:szCs w:val="20"/>
                <w:u w:val="single"/>
                <w:lang w:val="it-CH" w:eastAsia="de-CH"/>
              </w:rPr>
              <w:tab/>
            </w:r>
            <w:r w:rsidR="00282DF6" w:rsidRPr="003F3D1F">
              <w:rPr>
                <w:rFonts w:asciiTheme="minorHAnsi" w:hAnsiTheme="minorHAnsi" w:cstheme="minorHAnsi"/>
                <w:sz w:val="20"/>
                <w:szCs w:val="20"/>
                <w:u w:val="single"/>
                <w:lang w:val="it-CH" w:eastAsia="de-CH"/>
              </w:rPr>
              <w:tab/>
            </w:r>
            <w:r w:rsidR="0026064D" w:rsidRPr="003F3D1F"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  <w:t xml:space="preserve"> </w:t>
            </w:r>
          </w:p>
        </w:tc>
      </w:tr>
    </w:tbl>
    <w:p w14:paraId="11F2E1EC" w14:textId="77777777" w:rsidR="00207C91" w:rsidRPr="003F3D1F" w:rsidRDefault="00207C91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p w14:paraId="2DD1E6CA" w14:textId="77777777" w:rsidR="00654140" w:rsidRPr="003F3D1F" w:rsidRDefault="00654140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229"/>
      </w:tblGrid>
      <w:tr w:rsidR="00207C91" w:rsidRPr="003F3D1F" w14:paraId="03DAE519" w14:textId="77777777" w:rsidTr="00E06635">
        <w:trPr>
          <w:trHeight w:val="513"/>
        </w:trPr>
        <w:tc>
          <w:tcPr>
            <w:tcW w:w="2405" w:type="dxa"/>
            <w:tcMar>
              <w:top w:w="28" w:type="dxa"/>
            </w:tcMar>
          </w:tcPr>
          <w:p w14:paraId="688F94DE" w14:textId="7D8843F3" w:rsidR="00E06635" w:rsidRPr="003F3D1F" w:rsidRDefault="00E94D45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b/>
                <w:sz w:val="20"/>
                <w:szCs w:val="20"/>
                <w:lang w:val="it-CH" w:eastAsia="de-CH"/>
              </w:rPr>
              <w:t>Allegati</w:t>
            </w:r>
          </w:p>
          <w:p w14:paraId="674EFF68" w14:textId="77777777" w:rsidR="00E06635" w:rsidRPr="003F3D1F" w:rsidRDefault="00E06635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5CA93529" w14:textId="77777777" w:rsidR="00E06635" w:rsidRPr="003F3D1F" w:rsidRDefault="00E06635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626953D0" w14:textId="77777777" w:rsidR="00E06635" w:rsidRPr="003F3D1F" w:rsidRDefault="00E06635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  <w:p w14:paraId="7DC13E4E" w14:textId="63D13421" w:rsidR="00207C91" w:rsidRPr="003F3D1F" w:rsidRDefault="00E94D45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</w:pPr>
            <w:r w:rsidRPr="003F3D1F">
              <w:rPr>
                <w:rFonts w:asciiTheme="minorHAnsi" w:hAnsiTheme="minorHAnsi" w:cstheme="minorHAnsi"/>
                <w:sz w:val="16"/>
                <w:szCs w:val="16"/>
                <w:lang w:val="it-CH" w:eastAsia="de-CH"/>
              </w:rPr>
              <w:t>Alla relazione finale devono essere allegati separatamente i seguenti documenti.</w:t>
            </w:r>
          </w:p>
        </w:tc>
        <w:tc>
          <w:tcPr>
            <w:tcW w:w="7229" w:type="dxa"/>
          </w:tcPr>
          <w:p w14:paraId="23AE4A7F" w14:textId="530590A0" w:rsidR="00E94D45" w:rsidRPr="003F3D1F" w:rsidRDefault="00E94D45" w:rsidP="00E94D45">
            <w:pPr>
              <w:pStyle w:val="ListParagraph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Copie di tutte le fatture</w:t>
            </w:r>
          </w:p>
          <w:p w14:paraId="706CBE94" w14:textId="49EED32D" w:rsidR="00E94D45" w:rsidRPr="003F3D1F" w:rsidRDefault="00E94D45" w:rsidP="00E94D45">
            <w:pPr>
              <w:pStyle w:val="ListParagraph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Tutti i documenti di progetto preparati (ad es. studi di fattibilità, concept, business plan, planimetrie, ecc.)</w:t>
            </w:r>
          </w:p>
          <w:p w14:paraId="36CA5205" w14:textId="3662B16A" w:rsidR="00207C91" w:rsidRPr="003F3D1F" w:rsidRDefault="00794462" w:rsidP="00E94D45">
            <w:pPr>
              <w:pStyle w:val="ListParagraph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/>
              </w:rPr>
            </w:pPr>
            <w:r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A</w:t>
            </w:r>
            <w:r w:rsidR="00E94D45" w:rsidRPr="003F3D1F">
              <w:rPr>
                <w:rFonts w:asciiTheme="minorHAnsi" w:hAnsiTheme="minorHAnsi" w:cstheme="minorHAnsi"/>
                <w:sz w:val="20"/>
                <w:szCs w:val="20"/>
                <w:lang w:val="it-CH"/>
              </w:rPr>
              <w:t>ltro</w:t>
            </w:r>
          </w:p>
          <w:p w14:paraId="0AB95ABE" w14:textId="77777777" w:rsidR="00207C91" w:rsidRPr="003F3D1F" w:rsidRDefault="00207C91" w:rsidP="00207C91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it-CH" w:eastAsia="de-CH"/>
              </w:rPr>
            </w:pPr>
          </w:p>
        </w:tc>
      </w:tr>
    </w:tbl>
    <w:p w14:paraId="5CA625C0" w14:textId="77777777" w:rsidR="00207C91" w:rsidRPr="003F3D1F" w:rsidRDefault="00207C91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p w14:paraId="3EA4E2E0" w14:textId="77777777" w:rsidR="001105D0" w:rsidRPr="003F3D1F" w:rsidRDefault="001105D0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val="it-CH" w:eastAsia="de-CH"/>
        </w:rPr>
      </w:pPr>
    </w:p>
    <w:sectPr w:rsidR="001105D0" w:rsidRPr="003F3D1F" w:rsidSect="008A4FD8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418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33B8E" w14:textId="77777777" w:rsidR="008A4FD8" w:rsidRPr="00134D86" w:rsidRDefault="008A4FD8">
      <w:r w:rsidRPr="00134D86">
        <w:separator/>
      </w:r>
    </w:p>
  </w:endnote>
  <w:endnote w:type="continuationSeparator" w:id="0">
    <w:p w14:paraId="367F8BE8" w14:textId="77777777" w:rsidR="008A4FD8" w:rsidRPr="00134D86" w:rsidRDefault="008A4FD8">
      <w:r w:rsidRPr="00134D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Omega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ation">
    <w:altName w:val="Corbel"/>
    <w:charset w:val="00"/>
    <w:family w:val="auto"/>
    <w:pitch w:val="variable"/>
    <w:sig w:usb0="A00000AF" w:usb1="10002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it-CH"/>
      </w:rPr>
      <w:id w:val="1619715090"/>
      <w:docPartObj>
        <w:docPartGallery w:val="Page Numbers (Bottom of Page)"/>
        <w:docPartUnique/>
      </w:docPartObj>
    </w:sdtPr>
    <w:sdtContent>
      <w:sdt>
        <w:sdtPr>
          <w:rPr>
            <w:lang w:val="it-CH"/>
          </w:rPr>
          <w:id w:val="-105977554"/>
          <w:docPartObj>
            <w:docPartGallery w:val="Page Numbers (Top of Page)"/>
            <w:docPartUnique/>
          </w:docPartObj>
        </w:sdtPr>
        <w:sdtContent>
          <w:p w14:paraId="68AEA2DC" w14:textId="7959EA61" w:rsidR="00885682" w:rsidRPr="003F3D1F" w:rsidRDefault="00B34D80">
            <w:pPr>
              <w:pStyle w:val="Footer"/>
              <w:rPr>
                <w:lang w:val="it-CH"/>
              </w:rPr>
            </w:pPr>
            <w:r w:rsidRPr="003F3D1F">
              <w:rPr>
                <w:lang w:val="it-CH"/>
              </w:rPr>
              <w:t>Pag.</w:t>
            </w:r>
            <w:r w:rsidR="00885682" w:rsidRPr="003F3D1F">
              <w:rPr>
                <w:lang w:val="it-CH"/>
              </w:rPr>
              <w:t xml:space="preserve"> </w:t>
            </w:r>
            <w:r w:rsidR="00885682" w:rsidRPr="003F3D1F">
              <w:rPr>
                <w:lang w:val="it-CH"/>
              </w:rPr>
              <w:fldChar w:fldCharType="begin"/>
            </w:r>
            <w:r w:rsidR="00885682" w:rsidRPr="003F3D1F">
              <w:rPr>
                <w:lang w:val="it-CH"/>
              </w:rPr>
              <w:instrText>PAGE</w:instrText>
            </w:r>
            <w:r w:rsidR="00885682" w:rsidRPr="003F3D1F">
              <w:rPr>
                <w:lang w:val="it-CH"/>
              </w:rPr>
              <w:fldChar w:fldCharType="separate"/>
            </w:r>
            <w:r w:rsidR="00242F43">
              <w:rPr>
                <w:noProof/>
                <w:lang w:val="it-CH"/>
              </w:rPr>
              <w:t>5</w:t>
            </w:r>
            <w:r w:rsidR="00885682" w:rsidRPr="003F3D1F">
              <w:rPr>
                <w:lang w:val="it-CH"/>
              </w:rPr>
              <w:fldChar w:fldCharType="end"/>
            </w:r>
            <w:r w:rsidR="00885682" w:rsidRPr="003F3D1F">
              <w:rPr>
                <w:lang w:val="it-CH"/>
              </w:rPr>
              <w:t xml:space="preserve"> </w:t>
            </w:r>
            <w:r w:rsidRPr="003F3D1F">
              <w:rPr>
                <w:lang w:val="it-CH"/>
              </w:rPr>
              <w:t>di</w:t>
            </w:r>
            <w:r w:rsidR="00885682" w:rsidRPr="003F3D1F">
              <w:rPr>
                <w:lang w:val="it-CH"/>
              </w:rPr>
              <w:t xml:space="preserve"> </w:t>
            </w:r>
            <w:r w:rsidR="00885682" w:rsidRPr="003F3D1F">
              <w:rPr>
                <w:lang w:val="it-CH"/>
              </w:rPr>
              <w:fldChar w:fldCharType="begin"/>
            </w:r>
            <w:r w:rsidR="00885682" w:rsidRPr="003F3D1F">
              <w:rPr>
                <w:lang w:val="it-CH"/>
              </w:rPr>
              <w:instrText>NUMPAGES</w:instrText>
            </w:r>
            <w:r w:rsidR="00885682" w:rsidRPr="003F3D1F">
              <w:rPr>
                <w:lang w:val="it-CH"/>
              </w:rPr>
              <w:fldChar w:fldCharType="separate"/>
            </w:r>
            <w:r w:rsidR="00242F43">
              <w:rPr>
                <w:noProof/>
                <w:lang w:val="it-CH"/>
              </w:rPr>
              <w:t>5</w:t>
            </w:r>
            <w:r w:rsidR="00885682" w:rsidRPr="003F3D1F">
              <w:rPr>
                <w:lang w:val="it-CH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40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1"/>
      <w:gridCol w:w="2693"/>
      <w:gridCol w:w="2126"/>
    </w:tblGrid>
    <w:tr w:rsidR="00885682" w:rsidRPr="0058491C" w14:paraId="52481075" w14:textId="77777777" w:rsidTr="5AC487CF">
      <w:trPr>
        <w:trHeight w:val="350"/>
      </w:trPr>
      <w:tc>
        <w:tcPr>
          <w:tcW w:w="5421" w:type="dxa"/>
        </w:tcPr>
        <w:p w14:paraId="3FBBA91A" w14:textId="77777777" w:rsidR="00885682" w:rsidRPr="003F3D1F" w:rsidRDefault="00885682" w:rsidP="009226C9">
          <w:pPr>
            <w:pStyle w:val="Header"/>
            <w:tabs>
              <w:tab w:val="clear" w:pos="4536"/>
              <w:tab w:val="clear" w:pos="9072"/>
            </w:tabs>
            <w:ind w:left="33"/>
            <w:rPr>
              <w:rFonts w:cs="Arial"/>
              <w:sz w:val="16"/>
              <w:szCs w:val="16"/>
              <w:lang w:val="it-CH"/>
            </w:rPr>
          </w:pPr>
        </w:p>
      </w:tc>
      <w:tc>
        <w:tcPr>
          <w:tcW w:w="2693" w:type="dxa"/>
        </w:tcPr>
        <w:p w14:paraId="1D531CB8" w14:textId="77777777" w:rsidR="00885682" w:rsidRPr="003F3D1F" w:rsidRDefault="00885682" w:rsidP="009226C9">
          <w:pPr>
            <w:pStyle w:val="Header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 w:rsidRPr="003F3D1F">
            <w:rPr>
              <w:rFonts w:cs="Arial"/>
              <w:color w:val="85754E"/>
              <w:sz w:val="16"/>
              <w:szCs w:val="16"/>
              <w:lang w:val="it-CH"/>
            </w:rPr>
            <w:t>Programm San Gottardo</w:t>
          </w:r>
        </w:p>
        <w:p w14:paraId="18818EB8" w14:textId="5038ED7D" w:rsidR="00885682" w:rsidRDefault="0058491C" w:rsidP="009226C9">
          <w:pPr>
            <w:pStyle w:val="Header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>
            <w:rPr>
              <w:rFonts w:cs="Arial"/>
              <w:color w:val="85754E"/>
              <w:sz w:val="16"/>
              <w:szCs w:val="16"/>
              <w:lang w:val="it-CH"/>
            </w:rPr>
            <w:t>c/o Kloster Ilanz</w:t>
          </w:r>
        </w:p>
        <w:p w14:paraId="7C5E5EA9" w14:textId="18461B3E" w:rsidR="0058491C" w:rsidRPr="003F3D1F" w:rsidRDefault="0058491C" w:rsidP="009226C9">
          <w:pPr>
            <w:pStyle w:val="Header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>
            <w:rPr>
              <w:rFonts w:cs="Arial"/>
              <w:color w:val="85754E"/>
              <w:sz w:val="16"/>
              <w:szCs w:val="16"/>
              <w:lang w:val="it-CH"/>
            </w:rPr>
            <w:t>Klosterweg 16</w:t>
          </w:r>
        </w:p>
        <w:p w14:paraId="3D4CF472" w14:textId="77777777" w:rsidR="00885682" w:rsidRPr="003F3D1F" w:rsidRDefault="00885682" w:rsidP="009226C9">
          <w:pPr>
            <w:pStyle w:val="Header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 w:rsidRPr="003F3D1F">
            <w:rPr>
              <w:rFonts w:cs="Arial"/>
              <w:color w:val="85754E"/>
              <w:sz w:val="16"/>
              <w:szCs w:val="16"/>
              <w:lang w:val="it-CH"/>
            </w:rPr>
            <w:t>CH-7130 Ilanz</w:t>
          </w:r>
        </w:p>
      </w:tc>
      <w:tc>
        <w:tcPr>
          <w:tcW w:w="2126" w:type="dxa"/>
        </w:tcPr>
        <w:p w14:paraId="4C4A9DD1" w14:textId="0CC84183" w:rsidR="00885682" w:rsidRPr="0058491C" w:rsidRDefault="00885682" w:rsidP="009226C9">
          <w:pPr>
            <w:pStyle w:val="Header"/>
            <w:tabs>
              <w:tab w:val="clear" w:pos="4536"/>
              <w:tab w:val="clear" w:pos="9072"/>
              <w:tab w:val="left" w:pos="604"/>
            </w:tabs>
            <w:ind w:left="0"/>
            <w:rPr>
              <w:rFonts w:cs="Arial"/>
              <w:color w:val="85754E"/>
              <w:sz w:val="16"/>
              <w:szCs w:val="16"/>
              <w:lang w:val="de-CH"/>
            </w:rPr>
          </w:pPr>
          <w:r w:rsidRPr="0058491C">
            <w:rPr>
              <w:rFonts w:cs="Arial"/>
              <w:color w:val="85754E"/>
              <w:sz w:val="16"/>
              <w:szCs w:val="16"/>
              <w:lang w:val="de-CH"/>
            </w:rPr>
            <w:t xml:space="preserve">Tel. +41 (0)81 926 </w:t>
          </w:r>
          <w:r w:rsidR="006167CA">
            <w:rPr>
              <w:rFonts w:cs="Arial"/>
              <w:color w:val="85754E"/>
              <w:sz w:val="16"/>
              <w:szCs w:val="16"/>
              <w:lang w:val="de-CH"/>
            </w:rPr>
            <w:t>95 67</w:t>
          </w:r>
        </w:p>
        <w:p w14:paraId="6595440C" w14:textId="77777777" w:rsidR="00885682" w:rsidRPr="0058491C" w:rsidRDefault="00885682" w:rsidP="009226C9">
          <w:pPr>
            <w:pStyle w:val="Header"/>
            <w:tabs>
              <w:tab w:val="clear" w:pos="4536"/>
              <w:tab w:val="clear" w:pos="9072"/>
              <w:tab w:val="left" w:pos="604"/>
            </w:tabs>
            <w:ind w:left="0"/>
            <w:rPr>
              <w:rFonts w:cs="Arial"/>
              <w:color w:val="85754E"/>
              <w:sz w:val="16"/>
              <w:szCs w:val="16"/>
              <w:lang w:val="de-CH"/>
            </w:rPr>
          </w:pPr>
          <w:r w:rsidRPr="0058491C">
            <w:rPr>
              <w:rFonts w:cs="Arial"/>
              <w:color w:val="85754E"/>
              <w:sz w:val="16"/>
              <w:szCs w:val="16"/>
              <w:lang w:val="de-CH"/>
            </w:rPr>
            <w:t>info@gottardo.ch</w:t>
          </w:r>
        </w:p>
        <w:p w14:paraId="2A607A7E" w14:textId="77777777" w:rsidR="00885682" w:rsidRPr="0058491C" w:rsidRDefault="00885682" w:rsidP="009226C9">
          <w:pPr>
            <w:pStyle w:val="Header"/>
            <w:tabs>
              <w:tab w:val="clear" w:pos="4536"/>
              <w:tab w:val="clear" w:pos="9072"/>
              <w:tab w:val="left" w:pos="463"/>
            </w:tabs>
            <w:ind w:left="0"/>
            <w:rPr>
              <w:rFonts w:cs="Arial"/>
              <w:color w:val="85754E"/>
              <w:sz w:val="16"/>
              <w:szCs w:val="16"/>
              <w:lang w:val="de-CH"/>
            </w:rPr>
          </w:pPr>
          <w:r w:rsidRPr="0058491C">
            <w:rPr>
              <w:rFonts w:cs="Arial"/>
              <w:color w:val="85754E"/>
              <w:sz w:val="16"/>
              <w:szCs w:val="16"/>
              <w:lang w:val="de-CH"/>
            </w:rPr>
            <w:t>www.gottardo.ch</w:t>
          </w:r>
        </w:p>
      </w:tc>
    </w:tr>
  </w:tbl>
  <w:p w14:paraId="31AC4CCB" w14:textId="77777777" w:rsidR="00885682" w:rsidRPr="0058491C" w:rsidRDefault="00885682" w:rsidP="00920096">
    <w:pPr>
      <w:pStyle w:val="Footer"/>
      <w:rPr>
        <w:sz w:val="2"/>
        <w:szCs w:val="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94ED8" w14:textId="77777777" w:rsidR="008A4FD8" w:rsidRPr="00134D86" w:rsidRDefault="008A4FD8">
      <w:r w:rsidRPr="00134D86">
        <w:separator/>
      </w:r>
    </w:p>
  </w:footnote>
  <w:footnote w:type="continuationSeparator" w:id="0">
    <w:p w14:paraId="1B55B7DB" w14:textId="77777777" w:rsidR="008A4FD8" w:rsidRPr="00134D86" w:rsidRDefault="008A4FD8">
      <w:r w:rsidRPr="00134D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AC487CF" w14:paraId="192B1084" w14:textId="77777777" w:rsidTr="5AC487CF">
      <w:trPr>
        <w:trHeight w:val="300"/>
      </w:trPr>
      <w:tc>
        <w:tcPr>
          <w:tcW w:w="3210" w:type="dxa"/>
        </w:tcPr>
        <w:p w14:paraId="54815DCE" w14:textId="73D5A97D" w:rsidR="5AC487CF" w:rsidRDefault="5AC487CF" w:rsidP="5AC487CF">
          <w:pPr>
            <w:ind w:left="-115"/>
          </w:pPr>
        </w:p>
      </w:tc>
      <w:tc>
        <w:tcPr>
          <w:tcW w:w="3210" w:type="dxa"/>
        </w:tcPr>
        <w:p w14:paraId="0D040BEA" w14:textId="1596D026" w:rsidR="5AC487CF" w:rsidRDefault="5AC487CF" w:rsidP="5AC487CF">
          <w:pPr>
            <w:jc w:val="center"/>
          </w:pPr>
        </w:p>
      </w:tc>
      <w:tc>
        <w:tcPr>
          <w:tcW w:w="3210" w:type="dxa"/>
        </w:tcPr>
        <w:p w14:paraId="6BCE345C" w14:textId="2B816F28" w:rsidR="5AC487CF" w:rsidRDefault="5AC487CF" w:rsidP="5AC487CF">
          <w:pPr>
            <w:ind w:right="-115"/>
            <w:jc w:val="right"/>
          </w:pPr>
        </w:p>
      </w:tc>
    </w:tr>
  </w:tbl>
  <w:p w14:paraId="672B6ED1" w14:textId="4705A00A" w:rsidR="5AC487CF" w:rsidRDefault="5AC487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7009" w14:textId="2FA06F06" w:rsidR="00885682" w:rsidRPr="003F3D1F" w:rsidRDefault="00885682" w:rsidP="00734E72">
    <w:pPr>
      <w:pStyle w:val="Header"/>
      <w:tabs>
        <w:tab w:val="left" w:pos="708"/>
      </w:tabs>
      <w:ind w:left="0"/>
      <w:jc w:val="right"/>
      <w:rPr>
        <w:rFonts w:ascii="Sansation" w:hAnsi="Sansation"/>
        <w:sz w:val="2"/>
        <w:szCs w:val="2"/>
        <w:lang w:val="it-CH"/>
      </w:rPr>
    </w:pPr>
    <w:r w:rsidRPr="003F3D1F">
      <w:rPr>
        <w:rFonts w:ascii="Sansation" w:hAnsi="Sansation"/>
        <w:noProof/>
        <w:sz w:val="2"/>
        <w:szCs w:val="2"/>
        <w:lang w:val="it-CH" w:eastAsia="it-CH"/>
      </w:rPr>
      <w:drawing>
        <wp:inline distT="0" distB="0" distL="0" distR="0" wp14:anchorId="6DE074D3" wp14:editId="56EEB4B1">
          <wp:extent cx="1623060" cy="297180"/>
          <wp:effectExtent l="0" t="0" r="0" b="7620"/>
          <wp:docPr id="12" name="Grafik 12" descr="St_Gotthard_far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St_Gotthard_far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50DC71" w14:textId="77777777" w:rsidR="00885682" w:rsidRPr="003F3D1F" w:rsidRDefault="00885682" w:rsidP="00734E72">
    <w:pPr>
      <w:pStyle w:val="Header"/>
      <w:tabs>
        <w:tab w:val="left" w:pos="708"/>
      </w:tabs>
      <w:ind w:left="0"/>
      <w:jc w:val="right"/>
      <w:rPr>
        <w:rFonts w:ascii="Sansation" w:hAnsi="Sansation"/>
        <w:sz w:val="2"/>
        <w:szCs w:val="2"/>
        <w:lang w:val="it-CH"/>
      </w:rPr>
    </w:pPr>
  </w:p>
  <w:p w14:paraId="3525A65B" w14:textId="77777777" w:rsidR="00885682" w:rsidRPr="003F3D1F" w:rsidRDefault="00885682" w:rsidP="00DC0702">
    <w:pPr>
      <w:pStyle w:val="Header"/>
      <w:tabs>
        <w:tab w:val="clear" w:pos="4536"/>
        <w:tab w:val="clear" w:pos="9072"/>
      </w:tabs>
      <w:ind w:left="0"/>
      <w:jc w:val="right"/>
      <w:rPr>
        <w:rFonts w:ascii="Sansation" w:hAnsi="Sansation"/>
        <w:sz w:val="2"/>
        <w:szCs w:val="2"/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C81"/>
    <w:multiLevelType w:val="hybridMultilevel"/>
    <w:tmpl w:val="5E3A3D9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90DDE"/>
    <w:multiLevelType w:val="hybridMultilevel"/>
    <w:tmpl w:val="4B1AB7B4"/>
    <w:lvl w:ilvl="0" w:tplc="63504C2C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24BD2"/>
    <w:multiLevelType w:val="multilevel"/>
    <w:tmpl w:val="F7C4AE6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85942F5"/>
    <w:multiLevelType w:val="hybridMultilevel"/>
    <w:tmpl w:val="3000D2EC"/>
    <w:lvl w:ilvl="0" w:tplc="20A022B6">
      <w:start w:val="1"/>
      <w:numFmt w:val="bullet"/>
      <w:pStyle w:val="Aufzhlung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4" w15:restartNumberingAfterBreak="0">
    <w:nsid w:val="37FB672A"/>
    <w:multiLevelType w:val="hybridMultilevel"/>
    <w:tmpl w:val="2D380B16"/>
    <w:lvl w:ilvl="0" w:tplc="3E7EF79E">
      <w:start w:val="1"/>
      <w:numFmt w:val="decimal"/>
      <w:pStyle w:val="Aufzhlung1Zahl"/>
      <w:lvlText w:val="%1."/>
      <w:lvlJc w:val="left"/>
      <w:pPr>
        <w:tabs>
          <w:tab w:val="num" w:pos="1220"/>
        </w:tabs>
        <w:ind w:left="1220" w:hanging="360"/>
      </w:pPr>
    </w:lvl>
    <w:lvl w:ilvl="1" w:tplc="0407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469A3CEF"/>
    <w:multiLevelType w:val="hybridMultilevel"/>
    <w:tmpl w:val="CF0ECD74"/>
    <w:lvl w:ilvl="0" w:tplc="281AC614">
      <w:start w:val="1"/>
      <w:numFmt w:val="bullet"/>
      <w:pStyle w:val="Aufzhlung2"/>
      <w:lvlText w:val="•"/>
      <w:lvlJc w:val="left"/>
      <w:pPr>
        <w:tabs>
          <w:tab w:val="num" w:pos="1610"/>
        </w:tabs>
        <w:ind w:left="1610" w:hanging="380"/>
      </w:pPr>
      <w:rPr>
        <w:rFonts w:ascii="Verdana" w:hAnsi="Verdana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45511"/>
    <w:multiLevelType w:val="hybridMultilevel"/>
    <w:tmpl w:val="5BAE916E"/>
    <w:lvl w:ilvl="0" w:tplc="B8CCE1DA">
      <w:start w:val="1"/>
      <w:numFmt w:val="decimal"/>
      <w:pStyle w:val="Aufzhlung2Zahl"/>
      <w:lvlText w:val="%1."/>
      <w:lvlJc w:val="left"/>
      <w:pPr>
        <w:tabs>
          <w:tab w:val="num" w:pos="1590"/>
        </w:tabs>
        <w:ind w:left="1590" w:hanging="360"/>
      </w:pPr>
    </w:lvl>
    <w:lvl w:ilvl="1" w:tplc="26C0DE9E">
      <w:numFmt w:val="bullet"/>
      <w:lvlText w:val="-"/>
      <w:lvlJc w:val="left"/>
      <w:pPr>
        <w:tabs>
          <w:tab w:val="num" w:pos="1170"/>
        </w:tabs>
        <w:ind w:left="1170" w:hanging="450"/>
      </w:pPr>
      <w:rPr>
        <w:rFonts w:ascii="CG Omega" w:eastAsia="Times New Roman" w:hAnsi="CG Omega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F03D85"/>
    <w:multiLevelType w:val="hybridMultilevel"/>
    <w:tmpl w:val="AF0018F8"/>
    <w:lvl w:ilvl="0" w:tplc="AAEA5AFE">
      <w:numFmt w:val="bullet"/>
      <w:pStyle w:val="Aufzhlung1"/>
      <w:lvlText w:val="▪"/>
      <w:lvlJc w:val="left"/>
      <w:pPr>
        <w:tabs>
          <w:tab w:val="num" w:pos="1312"/>
        </w:tabs>
        <w:ind w:left="1312" w:hanging="45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300"/>
        </w:tabs>
        <w:ind w:left="23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</w:rPr>
    </w:lvl>
  </w:abstractNum>
  <w:abstractNum w:abstractNumId="8" w15:restartNumberingAfterBreak="0">
    <w:nsid w:val="67796C79"/>
    <w:multiLevelType w:val="hybridMultilevel"/>
    <w:tmpl w:val="530EB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D0664"/>
    <w:multiLevelType w:val="hybridMultilevel"/>
    <w:tmpl w:val="B05A0316"/>
    <w:lvl w:ilvl="0" w:tplc="34AC0FDC">
      <w:start w:val="1"/>
      <w:numFmt w:val="bullet"/>
      <w:pStyle w:val="Tab-Aufzhlung1a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6466D"/>
    <w:multiLevelType w:val="hybridMultilevel"/>
    <w:tmpl w:val="FD0A174A"/>
    <w:lvl w:ilvl="0" w:tplc="DDF83800">
      <w:start w:val="1"/>
      <w:numFmt w:val="bullet"/>
      <w:pStyle w:val="Tab-Aufzhlung2a"/>
      <w:lvlText w:val=""/>
      <w:lvlJc w:val="left"/>
      <w:pPr>
        <w:tabs>
          <w:tab w:val="num" w:pos="864"/>
        </w:tabs>
        <w:ind w:left="864" w:hanging="360"/>
      </w:pPr>
      <w:rPr>
        <w:rFonts w:ascii="Symbol" w:hAnsi="Symbol" w:cs="Times New Roman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2073499473">
    <w:abstractNumId w:val="4"/>
  </w:num>
  <w:num w:numId="2" w16cid:durableId="1947155250">
    <w:abstractNumId w:val="6"/>
  </w:num>
  <w:num w:numId="3" w16cid:durableId="580991017">
    <w:abstractNumId w:val="10"/>
  </w:num>
  <w:num w:numId="4" w16cid:durableId="1837723218">
    <w:abstractNumId w:val="9"/>
  </w:num>
  <w:num w:numId="5" w16cid:durableId="882521683">
    <w:abstractNumId w:val="7"/>
  </w:num>
  <w:num w:numId="6" w16cid:durableId="1484347001">
    <w:abstractNumId w:val="5"/>
  </w:num>
  <w:num w:numId="7" w16cid:durableId="812648251">
    <w:abstractNumId w:val="2"/>
  </w:num>
  <w:num w:numId="8" w16cid:durableId="1653824286">
    <w:abstractNumId w:val="2"/>
  </w:num>
  <w:num w:numId="9" w16cid:durableId="763645863">
    <w:abstractNumId w:val="3"/>
  </w:num>
  <w:num w:numId="10" w16cid:durableId="74591084">
    <w:abstractNumId w:val="0"/>
  </w:num>
  <w:num w:numId="11" w16cid:durableId="75782261">
    <w:abstractNumId w:val="8"/>
  </w:num>
  <w:num w:numId="12" w16cid:durableId="133176057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ctiveWritingStyle w:appName="MSWord" w:lang="it-IT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AF"/>
    <w:rsid w:val="00002E9A"/>
    <w:rsid w:val="00004A37"/>
    <w:rsid w:val="000061E6"/>
    <w:rsid w:val="00007A89"/>
    <w:rsid w:val="00011AB2"/>
    <w:rsid w:val="0001376E"/>
    <w:rsid w:val="00020159"/>
    <w:rsid w:val="0002237F"/>
    <w:rsid w:val="0002476D"/>
    <w:rsid w:val="000307CA"/>
    <w:rsid w:val="00037457"/>
    <w:rsid w:val="00037682"/>
    <w:rsid w:val="00045318"/>
    <w:rsid w:val="0004799A"/>
    <w:rsid w:val="000521AC"/>
    <w:rsid w:val="00052D2E"/>
    <w:rsid w:val="00055691"/>
    <w:rsid w:val="00056792"/>
    <w:rsid w:val="00062863"/>
    <w:rsid w:val="00062EE3"/>
    <w:rsid w:val="00064F51"/>
    <w:rsid w:val="00071E61"/>
    <w:rsid w:val="0007360F"/>
    <w:rsid w:val="000760DF"/>
    <w:rsid w:val="00076C25"/>
    <w:rsid w:val="00077EB7"/>
    <w:rsid w:val="00082D12"/>
    <w:rsid w:val="00083238"/>
    <w:rsid w:val="000840C5"/>
    <w:rsid w:val="00087DE9"/>
    <w:rsid w:val="00091987"/>
    <w:rsid w:val="000938BF"/>
    <w:rsid w:val="00094AC6"/>
    <w:rsid w:val="000A03D7"/>
    <w:rsid w:val="000A27A1"/>
    <w:rsid w:val="000A3FC7"/>
    <w:rsid w:val="000A515E"/>
    <w:rsid w:val="000A52BF"/>
    <w:rsid w:val="000A54C6"/>
    <w:rsid w:val="000A6D02"/>
    <w:rsid w:val="000B1542"/>
    <w:rsid w:val="000B1A19"/>
    <w:rsid w:val="000B396E"/>
    <w:rsid w:val="000B3AC4"/>
    <w:rsid w:val="000B4C6D"/>
    <w:rsid w:val="000C220A"/>
    <w:rsid w:val="000C575B"/>
    <w:rsid w:val="000D0537"/>
    <w:rsid w:val="000D30DC"/>
    <w:rsid w:val="000D4028"/>
    <w:rsid w:val="000D4575"/>
    <w:rsid w:val="000E20EA"/>
    <w:rsid w:val="000E30E5"/>
    <w:rsid w:val="000E40F5"/>
    <w:rsid w:val="000E54AD"/>
    <w:rsid w:val="000E5553"/>
    <w:rsid w:val="000E7767"/>
    <w:rsid w:val="000F1A45"/>
    <w:rsid w:val="000F4BA3"/>
    <w:rsid w:val="000F5283"/>
    <w:rsid w:val="000F6D13"/>
    <w:rsid w:val="000F7A8B"/>
    <w:rsid w:val="00103D66"/>
    <w:rsid w:val="00104329"/>
    <w:rsid w:val="001105D0"/>
    <w:rsid w:val="001131DE"/>
    <w:rsid w:val="00113249"/>
    <w:rsid w:val="00114853"/>
    <w:rsid w:val="001151F2"/>
    <w:rsid w:val="001152C9"/>
    <w:rsid w:val="001168CF"/>
    <w:rsid w:val="00120128"/>
    <w:rsid w:val="00122CFB"/>
    <w:rsid w:val="0012328A"/>
    <w:rsid w:val="00126F5E"/>
    <w:rsid w:val="001274F7"/>
    <w:rsid w:val="00133A31"/>
    <w:rsid w:val="00134D86"/>
    <w:rsid w:val="001358EF"/>
    <w:rsid w:val="001428CF"/>
    <w:rsid w:val="001434D8"/>
    <w:rsid w:val="00146DDB"/>
    <w:rsid w:val="00147744"/>
    <w:rsid w:val="00152146"/>
    <w:rsid w:val="001558AF"/>
    <w:rsid w:val="001619DE"/>
    <w:rsid w:val="00161F59"/>
    <w:rsid w:val="00166CF9"/>
    <w:rsid w:val="001673BB"/>
    <w:rsid w:val="00172C50"/>
    <w:rsid w:val="00173B35"/>
    <w:rsid w:val="0017620E"/>
    <w:rsid w:val="00176B8E"/>
    <w:rsid w:val="0018048D"/>
    <w:rsid w:val="0018589F"/>
    <w:rsid w:val="00190D39"/>
    <w:rsid w:val="001915B1"/>
    <w:rsid w:val="001919D2"/>
    <w:rsid w:val="00193D0D"/>
    <w:rsid w:val="00194427"/>
    <w:rsid w:val="00195EB5"/>
    <w:rsid w:val="00196DD8"/>
    <w:rsid w:val="001A42C4"/>
    <w:rsid w:val="001A6806"/>
    <w:rsid w:val="001B0C02"/>
    <w:rsid w:val="001B15D7"/>
    <w:rsid w:val="001B4237"/>
    <w:rsid w:val="001B58A6"/>
    <w:rsid w:val="001B7209"/>
    <w:rsid w:val="001B7B30"/>
    <w:rsid w:val="001C1CAA"/>
    <w:rsid w:val="001C2E04"/>
    <w:rsid w:val="001C36EF"/>
    <w:rsid w:val="001C48C2"/>
    <w:rsid w:val="001C502A"/>
    <w:rsid w:val="001C5D95"/>
    <w:rsid w:val="001D2E28"/>
    <w:rsid w:val="001D324C"/>
    <w:rsid w:val="001D3D1E"/>
    <w:rsid w:val="001D430A"/>
    <w:rsid w:val="001D54F1"/>
    <w:rsid w:val="001D5A4D"/>
    <w:rsid w:val="001D7B37"/>
    <w:rsid w:val="001E0C70"/>
    <w:rsid w:val="001E2D2E"/>
    <w:rsid w:val="001E7490"/>
    <w:rsid w:val="001F038D"/>
    <w:rsid w:val="001F368A"/>
    <w:rsid w:val="001F43D3"/>
    <w:rsid w:val="001F52F6"/>
    <w:rsid w:val="0020374C"/>
    <w:rsid w:val="00207C91"/>
    <w:rsid w:val="00207E63"/>
    <w:rsid w:val="00210224"/>
    <w:rsid w:val="00220A75"/>
    <w:rsid w:val="002236A6"/>
    <w:rsid w:val="002237A3"/>
    <w:rsid w:val="0022419B"/>
    <w:rsid w:val="002270E1"/>
    <w:rsid w:val="002324C4"/>
    <w:rsid w:val="00232B11"/>
    <w:rsid w:val="002354A9"/>
    <w:rsid w:val="00236A87"/>
    <w:rsid w:val="0023739D"/>
    <w:rsid w:val="002429A5"/>
    <w:rsid w:val="00242F43"/>
    <w:rsid w:val="00244C43"/>
    <w:rsid w:val="0024567D"/>
    <w:rsid w:val="00246561"/>
    <w:rsid w:val="0026064D"/>
    <w:rsid w:val="00260C59"/>
    <w:rsid w:val="00262FCF"/>
    <w:rsid w:val="00263014"/>
    <w:rsid w:val="00265FBC"/>
    <w:rsid w:val="00267481"/>
    <w:rsid w:val="00270CD2"/>
    <w:rsid w:val="0027298D"/>
    <w:rsid w:val="0027423D"/>
    <w:rsid w:val="00275FD5"/>
    <w:rsid w:val="00275FE6"/>
    <w:rsid w:val="00277539"/>
    <w:rsid w:val="00282419"/>
    <w:rsid w:val="00282DF6"/>
    <w:rsid w:val="00287968"/>
    <w:rsid w:val="00287E6B"/>
    <w:rsid w:val="002902BB"/>
    <w:rsid w:val="00293DC0"/>
    <w:rsid w:val="00295AA9"/>
    <w:rsid w:val="002971FF"/>
    <w:rsid w:val="00297DCC"/>
    <w:rsid w:val="002A2467"/>
    <w:rsid w:val="002A39C4"/>
    <w:rsid w:val="002B0799"/>
    <w:rsid w:val="002B132B"/>
    <w:rsid w:val="002B5909"/>
    <w:rsid w:val="002B5A20"/>
    <w:rsid w:val="002B7E86"/>
    <w:rsid w:val="002C349E"/>
    <w:rsid w:val="002C5420"/>
    <w:rsid w:val="002D150A"/>
    <w:rsid w:val="002D1F3B"/>
    <w:rsid w:val="002D3ECF"/>
    <w:rsid w:val="002D6BC6"/>
    <w:rsid w:val="002D70AE"/>
    <w:rsid w:val="002D7F99"/>
    <w:rsid w:val="002E6CAB"/>
    <w:rsid w:val="002E72EC"/>
    <w:rsid w:val="002E7A82"/>
    <w:rsid w:val="002F5B03"/>
    <w:rsid w:val="002F7B7C"/>
    <w:rsid w:val="00302527"/>
    <w:rsid w:val="00304021"/>
    <w:rsid w:val="00307161"/>
    <w:rsid w:val="0031492F"/>
    <w:rsid w:val="00315311"/>
    <w:rsid w:val="00324077"/>
    <w:rsid w:val="00325B7B"/>
    <w:rsid w:val="0033156D"/>
    <w:rsid w:val="00331878"/>
    <w:rsid w:val="00332745"/>
    <w:rsid w:val="00332B7F"/>
    <w:rsid w:val="00332D26"/>
    <w:rsid w:val="00333E43"/>
    <w:rsid w:val="00337C6A"/>
    <w:rsid w:val="00340EE6"/>
    <w:rsid w:val="00342458"/>
    <w:rsid w:val="00343499"/>
    <w:rsid w:val="003436FC"/>
    <w:rsid w:val="003505E9"/>
    <w:rsid w:val="003537D8"/>
    <w:rsid w:val="0035543D"/>
    <w:rsid w:val="003558F1"/>
    <w:rsid w:val="00355FAD"/>
    <w:rsid w:val="00357088"/>
    <w:rsid w:val="00362197"/>
    <w:rsid w:val="00362275"/>
    <w:rsid w:val="003661DB"/>
    <w:rsid w:val="00367130"/>
    <w:rsid w:val="0037120A"/>
    <w:rsid w:val="003714A1"/>
    <w:rsid w:val="003741E2"/>
    <w:rsid w:val="00382630"/>
    <w:rsid w:val="0038665F"/>
    <w:rsid w:val="003878B5"/>
    <w:rsid w:val="00391E83"/>
    <w:rsid w:val="00392DF9"/>
    <w:rsid w:val="00393379"/>
    <w:rsid w:val="003940D1"/>
    <w:rsid w:val="003A1F67"/>
    <w:rsid w:val="003A214E"/>
    <w:rsid w:val="003A4238"/>
    <w:rsid w:val="003A7C79"/>
    <w:rsid w:val="003B14A1"/>
    <w:rsid w:val="003B1604"/>
    <w:rsid w:val="003B3A12"/>
    <w:rsid w:val="003B5A85"/>
    <w:rsid w:val="003B5DF4"/>
    <w:rsid w:val="003B6D3E"/>
    <w:rsid w:val="003C0225"/>
    <w:rsid w:val="003C238C"/>
    <w:rsid w:val="003D38F0"/>
    <w:rsid w:val="003D3D7A"/>
    <w:rsid w:val="003D5E5F"/>
    <w:rsid w:val="003E47E1"/>
    <w:rsid w:val="003E592B"/>
    <w:rsid w:val="003E658E"/>
    <w:rsid w:val="003E69DE"/>
    <w:rsid w:val="003F2A26"/>
    <w:rsid w:val="003F3D1F"/>
    <w:rsid w:val="003F51F6"/>
    <w:rsid w:val="003F574A"/>
    <w:rsid w:val="003F59CB"/>
    <w:rsid w:val="003F7AE3"/>
    <w:rsid w:val="00400F31"/>
    <w:rsid w:val="00401FF1"/>
    <w:rsid w:val="00402337"/>
    <w:rsid w:val="00407404"/>
    <w:rsid w:val="004117A4"/>
    <w:rsid w:val="0041550C"/>
    <w:rsid w:val="00416FC9"/>
    <w:rsid w:val="004209E5"/>
    <w:rsid w:val="00421246"/>
    <w:rsid w:val="00421BC0"/>
    <w:rsid w:val="00424330"/>
    <w:rsid w:val="004264D8"/>
    <w:rsid w:val="004301C1"/>
    <w:rsid w:val="00430C7F"/>
    <w:rsid w:val="0043301E"/>
    <w:rsid w:val="00433360"/>
    <w:rsid w:val="00434C62"/>
    <w:rsid w:val="00440F4D"/>
    <w:rsid w:val="00442051"/>
    <w:rsid w:val="00444B7B"/>
    <w:rsid w:val="00445CA3"/>
    <w:rsid w:val="00445E29"/>
    <w:rsid w:val="00452F6A"/>
    <w:rsid w:val="00455C4C"/>
    <w:rsid w:val="00456D12"/>
    <w:rsid w:val="004619FC"/>
    <w:rsid w:val="004623FD"/>
    <w:rsid w:val="0046476C"/>
    <w:rsid w:val="00464C8A"/>
    <w:rsid w:val="00465463"/>
    <w:rsid w:val="0046637D"/>
    <w:rsid w:val="004669C1"/>
    <w:rsid w:val="0047329B"/>
    <w:rsid w:val="00475B21"/>
    <w:rsid w:val="00477E5C"/>
    <w:rsid w:val="00484C74"/>
    <w:rsid w:val="00484F0B"/>
    <w:rsid w:val="004872A3"/>
    <w:rsid w:val="00492536"/>
    <w:rsid w:val="0049448E"/>
    <w:rsid w:val="00494B41"/>
    <w:rsid w:val="00497B42"/>
    <w:rsid w:val="004A5C78"/>
    <w:rsid w:val="004C1047"/>
    <w:rsid w:val="004C42A4"/>
    <w:rsid w:val="004C4C85"/>
    <w:rsid w:val="004D1200"/>
    <w:rsid w:val="004D2DA6"/>
    <w:rsid w:val="004D3919"/>
    <w:rsid w:val="004D5A1A"/>
    <w:rsid w:val="004D7ED0"/>
    <w:rsid w:val="004E3FB1"/>
    <w:rsid w:val="004E51B1"/>
    <w:rsid w:val="004E57ED"/>
    <w:rsid w:val="004F74B6"/>
    <w:rsid w:val="005035E5"/>
    <w:rsid w:val="005063E9"/>
    <w:rsid w:val="0051601A"/>
    <w:rsid w:val="00516FC0"/>
    <w:rsid w:val="00521DB1"/>
    <w:rsid w:val="00522038"/>
    <w:rsid w:val="005231B4"/>
    <w:rsid w:val="005260A9"/>
    <w:rsid w:val="00530E83"/>
    <w:rsid w:val="005315AD"/>
    <w:rsid w:val="005317F8"/>
    <w:rsid w:val="00535252"/>
    <w:rsid w:val="005425BB"/>
    <w:rsid w:val="00542656"/>
    <w:rsid w:val="00542959"/>
    <w:rsid w:val="0054554A"/>
    <w:rsid w:val="005505B6"/>
    <w:rsid w:val="00550EA5"/>
    <w:rsid w:val="0055137B"/>
    <w:rsid w:val="005559E0"/>
    <w:rsid w:val="00557217"/>
    <w:rsid w:val="00562322"/>
    <w:rsid w:val="005655F2"/>
    <w:rsid w:val="005666E4"/>
    <w:rsid w:val="0057233F"/>
    <w:rsid w:val="00572F0E"/>
    <w:rsid w:val="00573FBD"/>
    <w:rsid w:val="0057530B"/>
    <w:rsid w:val="005779C1"/>
    <w:rsid w:val="0058491C"/>
    <w:rsid w:val="005867CF"/>
    <w:rsid w:val="005901E8"/>
    <w:rsid w:val="00590254"/>
    <w:rsid w:val="005908BF"/>
    <w:rsid w:val="00593AF9"/>
    <w:rsid w:val="00594926"/>
    <w:rsid w:val="00595F6A"/>
    <w:rsid w:val="005A2586"/>
    <w:rsid w:val="005A35D7"/>
    <w:rsid w:val="005A364C"/>
    <w:rsid w:val="005A43CD"/>
    <w:rsid w:val="005A533C"/>
    <w:rsid w:val="005A5F8A"/>
    <w:rsid w:val="005A695E"/>
    <w:rsid w:val="005A71CC"/>
    <w:rsid w:val="005B61F8"/>
    <w:rsid w:val="005C1CA4"/>
    <w:rsid w:val="005C1F43"/>
    <w:rsid w:val="005C6AF7"/>
    <w:rsid w:val="005D09FD"/>
    <w:rsid w:val="005D1B2D"/>
    <w:rsid w:val="005D22E6"/>
    <w:rsid w:val="005D23A0"/>
    <w:rsid w:val="005D5F78"/>
    <w:rsid w:val="005D63F0"/>
    <w:rsid w:val="005D701D"/>
    <w:rsid w:val="005D7151"/>
    <w:rsid w:val="005E0F9C"/>
    <w:rsid w:val="005E26CF"/>
    <w:rsid w:val="005E39EB"/>
    <w:rsid w:val="005E4FDB"/>
    <w:rsid w:val="005F0649"/>
    <w:rsid w:val="005F10D5"/>
    <w:rsid w:val="005F6A72"/>
    <w:rsid w:val="005F77F6"/>
    <w:rsid w:val="00600DB5"/>
    <w:rsid w:val="00601F26"/>
    <w:rsid w:val="00601F7B"/>
    <w:rsid w:val="006044C8"/>
    <w:rsid w:val="006122A1"/>
    <w:rsid w:val="00613532"/>
    <w:rsid w:val="0061485B"/>
    <w:rsid w:val="00614BA8"/>
    <w:rsid w:val="0061632D"/>
    <w:rsid w:val="006167CA"/>
    <w:rsid w:val="00625D08"/>
    <w:rsid w:val="00626B80"/>
    <w:rsid w:val="00627D9D"/>
    <w:rsid w:val="0063095F"/>
    <w:rsid w:val="0064013B"/>
    <w:rsid w:val="00641219"/>
    <w:rsid w:val="00641807"/>
    <w:rsid w:val="00643AE5"/>
    <w:rsid w:val="00650CFA"/>
    <w:rsid w:val="00651EFF"/>
    <w:rsid w:val="00654140"/>
    <w:rsid w:val="0065573C"/>
    <w:rsid w:val="00656F38"/>
    <w:rsid w:val="0065770C"/>
    <w:rsid w:val="00657919"/>
    <w:rsid w:val="00660C5A"/>
    <w:rsid w:val="00660CA5"/>
    <w:rsid w:val="00661252"/>
    <w:rsid w:val="0066173C"/>
    <w:rsid w:val="00662575"/>
    <w:rsid w:val="00664A4C"/>
    <w:rsid w:val="00670954"/>
    <w:rsid w:val="00676D4C"/>
    <w:rsid w:val="00681A17"/>
    <w:rsid w:val="006835F6"/>
    <w:rsid w:val="006860B0"/>
    <w:rsid w:val="00686B37"/>
    <w:rsid w:val="00686D4D"/>
    <w:rsid w:val="0068774E"/>
    <w:rsid w:val="00690263"/>
    <w:rsid w:val="0069059A"/>
    <w:rsid w:val="006918DC"/>
    <w:rsid w:val="0069307B"/>
    <w:rsid w:val="006A0ACB"/>
    <w:rsid w:val="006A2140"/>
    <w:rsid w:val="006A2870"/>
    <w:rsid w:val="006B144D"/>
    <w:rsid w:val="006B30D4"/>
    <w:rsid w:val="006B3377"/>
    <w:rsid w:val="006B3394"/>
    <w:rsid w:val="006B33DF"/>
    <w:rsid w:val="006B4697"/>
    <w:rsid w:val="006B4D75"/>
    <w:rsid w:val="006B53AB"/>
    <w:rsid w:val="006D3AC1"/>
    <w:rsid w:val="006D60B2"/>
    <w:rsid w:val="006D70B9"/>
    <w:rsid w:val="006E1A77"/>
    <w:rsid w:val="006E4B24"/>
    <w:rsid w:val="006E56CF"/>
    <w:rsid w:val="006F09E7"/>
    <w:rsid w:val="006F582F"/>
    <w:rsid w:val="00704099"/>
    <w:rsid w:val="00710834"/>
    <w:rsid w:val="00712F44"/>
    <w:rsid w:val="00714617"/>
    <w:rsid w:val="0072049B"/>
    <w:rsid w:val="00720ADC"/>
    <w:rsid w:val="007241FA"/>
    <w:rsid w:val="007242B4"/>
    <w:rsid w:val="007313BC"/>
    <w:rsid w:val="00734957"/>
    <w:rsid w:val="00734E72"/>
    <w:rsid w:val="007353B5"/>
    <w:rsid w:val="00736A99"/>
    <w:rsid w:val="007416F4"/>
    <w:rsid w:val="00741E66"/>
    <w:rsid w:val="00743366"/>
    <w:rsid w:val="0074393E"/>
    <w:rsid w:val="00744233"/>
    <w:rsid w:val="007468C1"/>
    <w:rsid w:val="00747854"/>
    <w:rsid w:val="007511A5"/>
    <w:rsid w:val="00752572"/>
    <w:rsid w:val="007528EC"/>
    <w:rsid w:val="0075307F"/>
    <w:rsid w:val="00757C0C"/>
    <w:rsid w:val="007614BC"/>
    <w:rsid w:val="00761B39"/>
    <w:rsid w:val="00762656"/>
    <w:rsid w:val="007627E0"/>
    <w:rsid w:val="00764EC0"/>
    <w:rsid w:val="007650B7"/>
    <w:rsid w:val="00765634"/>
    <w:rsid w:val="0076619F"/>
    <w:rsid w:val="00766609"/>
    <w:rsid w:val="00770A22"/>
    <w:rsid w:val="00771B6B"/>
    <w:rsid w:val="00773D05"/>
    <w:rsid w:val="00774EE2"/>
    <w:rsid w:val="007807A6"/>
    <w:rsid w:val="007829EF"/>
    <w:rsid w:val="007845D2"/>
    <w:rsid w:val="00784799"/>
    <w:rsid w:val="00787EB0"/>
    <w:rsid w:val="0079164C"/>
    <w:rsid w:val="00793719"/>
    <w:rsid w:val="00794462"/>
    <w:rsid w:val="00795ACA"/>
    <w:rsid w:val="00797DAE"/>
    <w:rsid w:val="007A086B"/>
    <w:rsid w:val="007A1276"/>
    <w:rsid w:val="007A283D"/>
    <w:rsid w:val="007A3985"/>
    <w:rsid w:val="007B0256"/>
    <w:rsid w:val="007B059C"/>
    <w:rsid w:val="007B240A"/>
    <w:rsid w:val="007B3287"/>
    <w:rsid w:val="007C23A1"/>
    <w:rsid w:val="007C23FB"/>
    <w:rsid w:val="007C6346"/>
    <w:rsid w:val="007C7E8E"/>
    <w:rsid w:val="007D147D"/>
    <w:rsid w:val="007D4B13"/>
    <w:rsid w:val="007D5B56"/>
    <w:rsid w:val="007E1545"/>
    <w:rsid w:val="007E250B"/>
    <w:rsid w:val="007E3638"/>
    <w:rsid w:val="007E5AC0"/>
    <w:rsid w:val="007F2127"/>
    <w:rsid w:val="007F31D9"/>
    <w:rsid w:val="007F4159"/>
    <w:rsid w:val="007F609E"/>
    <w:rsid w:val="007F7707"/>
    <w:rsid w:val="00801F95"/>
    <w:rsid w:val="0080278A"/>
    <w:rsid w:val="00802C2B"/>
    <w:rsid w:val="008033BA"/>
    <w:rsid w:val="008077A6"/>
    <w:rsid w:val="00810F6A"/>
    <w:rsid w:val="00812E4D"/>
    <w:rsid w:val="008155F0"/>
    <w:rsid w:val="008168A5"/>
    <w:rsid w:val="00817A6D"/>
    <w:rsid w:val="00822D25"/>
    <w:rsid w:val="00831397"/>
    <w:rsid w:val="00834C0A"/>
    <w:rsid w:val="00837BC5"/>
    <w:rsid w:val="00844235"/>
    <w:rsid w:val="00844820"/>
    <w:rsid w:val="008451AF"/>
    <w:rsid w:val="00860068"/>
    <w:rsid w:val="0086273F"/>
    <w:rsid w:val="00862EF9"/>
    <w:rsid w:val="00865462"/>
    <w:rsid w:val="00870203"/>
    <w:rsid w:val="00871307"/>
    <w:rsid w:val="00873DF3"/>
    <w:rsid w:val="00873EDE"/>
    <w:rsid w:val="00876962"/>
    <w:rsid w:val="00877FE3"/>
    <w:rsid w:val="0088098B"/>
    <w:rsid w:val="008826D8"/>
    <w:rsid w:val="008836C2"/>
    <w:rsid w:val="008846AE"/>
    <w:rsid w:val="00885682"/>
    <w:rsid w:val="00885C6E"/>
    <w:rsid w:val="0088604A"/>
    <w:rsid w:val="00886A69"/>
    <w:rsid w:val="00886C29"/>
    <w:rsid w:val="00887DF0"/>
    <w:rsid w:val="00894C6C"/>
    <w:rsid w:val="00895018"/>
    <w:rsid w:val="0089536B"/>
    <w:rsid w:val="008A066C"/>
    <w:rsid w:val="008A1A7E"/>
    <w:rsid w:val="008A1C97"/>
    <w:rsid w:val="008A3033"/>
    <w:rsid w:val="008A4FD8"/>
    <w:rsid w:val="008B15F4"/>
    <w:rsid w:val="008B2131"/>
    <w:rsid w:val="008B572A"/>
    <w:rsid w:val="008B6112"/>
    <w:rsid w:val="008B6DC8"/>
    <w:rsid w:val="008B7F8D"/>
    <w:rsid w:val="008C3B70"/>
    <w:rsid w:val="008D0D91"/>
    <w:rsid w:val="008D139B"/>
    <w:rsid w:val="008D362F"/>
    <w:rsid w:val="008D7DC6"/>
    <w:rsid w:val="008E2A8D"/>
    <w:rsid w:val="008E3695"/>
    <w:rsid w:val="008E6DF6"/>
    <w:rsid w:val="008F03BF"/>
    <w:rsid w:val="008F37AA"/>
    <w:rsid w:val="008F789C"/>
    <w:rsid w:val="009001DB"/>
    <w:rsid w:val="00900B34"/>
    <w:rsid w:val="00902370"/>
    <w:rsid w:val="00902D30"/>
    <w:rsid w:val="00906B79"/>
    <w:rsid w:val="0090737D"/>
    <w:rsid w:val="00907E75"/>
    <w:rsid w:val="00910621"/>
    <w:rsid w:val="00914336"/>
    <w:rsid w:val="00916581"/>
    <w:rsid w:val="00917494"/>
    <w:rsid w:val="00917BFF"/>
    <w:rsid w:val="00920096"/>
    <w:rsid w:val="009226C9"/>
    <w:rsid w:val="0092653D"/>
    <w:rsid w:val="009267A5"/>
    <w:rsid w:val="00926D21"/>
    <w:rsid w:val="00927FFD"/>
    <w:rsid w:val="009362BD"/>
    <w:rsid w:val="0094059B"/>
    <w:rsid w:val="00941537"/>
    <w:rsid w:val="009415CC"/>
    <w:rsid w:val="00941F36"/>
    <w:rsid w:val="00942111"/>
    <w:rsid w:val="00942517"/>
    <w:rsid w:val="00942FDE"/>
    <w:rsid w:val="0094304F"/>
    <w:rsid w:val="00946100"/>
    <w:rsid w:val="00946E3E"/>
    <w:rsid w:val="0094712D"/>
    <w:rsid w:val="0094782C"/>
    <w:rsid w:val="00950B62"/>
    <w:rsid w:val="009533FA"/>
    <w:rsid w:val="009540AB"/>
    <w:rsid w:val="00956D10"/>
    <w:rsid w:val="009621AD"/>
    <w:rsid w:val="00962422"/>
    <w:rsid w:val="00967894"/>
    <w:rsid w:val="0097148A"/>
    <w:rsid w:val="00971D60"/>
    <w:rsid w:val="00974CC3"/>
    <w:rsid w:val="009754EB"/>
    <w:rsid w:val="00976858"/>
    <w:rsid w:val="009808EA"/>
    <w:rsid w:val="00980A89"/>
    <w:rsid w:val="009835F1"/>
    <w:rsid w:val="009844F8"/>
    <w:rsid w:val="00984B19"/>
    <w:rsid w:val="00987225"/>
    <w:rsid w:val="00992FD7"/>
    <w:rsid w:val="00993575"/>
    <w:rsid w:val="00994B73"/>
    <w:rsid w:val="00995FC7"/>
    <w:rsid w:val="009964F3"/>
    <w:rsid w:val="009A0260"/>
    <w:rsid w:val="009A33C2"/>
    <w:rsid w:val="009A419B"/>
    <w:rsid w:val="009A456F"/>
    <w:rsid w:val="009A51ED"/>
    <w:rsid w:val="009A7D9E"/>
    <w:rsid w:val="009B00B5"/>
    <w:rsid w:val="009B0B2E"/>
    <w:rsid w:val="009B18F7"/>
    <w:rsid w:val="009B3B9D"/>
    <w:rsid w:val="009B5111"/>
    <w:rsid w:val="009B61C9"/>
    <w:rsid w:val="009B70EF"/>
    <w:rsid w:val="009C793F"/>
    <w:rsid w:val="009D0364"/>
    <w:rsid w:val="009D5601"/>
    <w:rsid w:val="009E2004"/>
    <w:rsid w:val="009E3331"/>
    <w:rsid w:val="009E3D93"/>
    <w:rsid w:val="009E43A9"/>
    <w:rsid w:val="009E61DF"/>
    <w:rsid w:val="009F43C2"/>
    <w:rsid w:val="009F4645"/>
    <w:rsid w:val="00A00CCA"/>
    <w:rsid w:val="00A029DF"/>
    <w:rsid w:val="00A0488E"/>
    <w:rsid w:val="00A05846"/>
    <w:rsid w:val="00A05B15"/>
    <w:rsid w:val="00A05EEF"/>
    <w:rsid w:val="00A06406"/>
    <w:rsid w:val="00A06945"/>
    <w:rsid w:val="00A07883"/>
    <w:rsid w:val="00A10A8F"/>
    <w:rsid w:val="00A12416"/>
    <w:rsid w:val="00A1471D"/>
    <w:rsid w:val="00A14898"/>
    <w:rsid w:val="00A17335"/>
    <w:rsid w:val="00A177D0"/>
    <w:rsid w:val="00A21316"/>
    <w:rsid w:val="00A22B9D"/>
    <w:rsid w:val="00A23470"/>
    <w:rsid w:val="00A24411"/>
    <w:rsid w:val="00A3117E"/>
    <w:rsid w:val="00A31E31"/>
    <w:rsid w:val="00A357F1"/>
    <w:rsid w:val="00A37D89"/>
    <w:rsid w:val="00A40396"/>
    <w:rsid w:val="00A42605"/>
    <w:rsid w:val="00A438CF"/>
    <w:rsid w:val="00A4402A"/>
    <w:rsid w:val="00A4774A"/>
    <w:rsid w:val="00A50483"/>
    <w:rsid w:val="00A51D5E"/>
    <w:rsid w:val="00A545D0"/>
    <w:rsid w:val="00A57221"/>
    <w:rsid w:val="00A57EAB"/>
    <w:rsid w:val="00A637A7"/>
    <w:rsid w:val="00A6429C"/>
    <w:rsid w:val="00A80388"/>
    <w:rsid w:val="00A841C2"/>
    <w:rsid w:val="00A8420C"/>
    <w:rsid w:val="00A857E3"/>
    <w:rsid w:val="00A8699A"/>
    <w:rsid w:val="00A91FBE"/>
    <w:rsid w:val="00A96CEE"/>
    <w:rsid w:val="00A96CF9"/>
    <w:rsid w:val="00AA059C"/>
    <w:rsid w:val="00AA1E0F"/>
    <w:rsid w:val="00AA27A4"/>
    <w:rsid w:val="00AA4D14"/>
    <w:rsid w:val="00AA577C"/>
    <w:rsid w:val="00AA7429"/>
    <w:rsid w:val="00AB0489"/>
    <w:rsid w:val="00AC292B"/>
    <w:rsid w:val="00AC37AF"/>
    <w:rsid w:val="00AC48F3"/>
    <w:rsid w:val="00AC5146"/>
    <w:rsid w:val="00AD14A9"/>
    <w:rsid w:val="00AD3675"/>
    <w:rsid w:val="00AD3C4F"/>
    <w:rsid w:val="00AD4467"/>
    <w:rsid w:val="00AE5F01"/>
    <w:rsid w:val="00AE7C43"/>
    <w:rsid w:val="00AF0144"/>
    <w:rsid w:val="00AF4FB4"/>
    <w:rsid w:val="00AF4FD0"/>
    <w:rsid w:val="00AF727A"/>
    <w:rsid w:val="00B00C9D"/>
    <w:rsid w:val="00B01B52"/>
    <w:rsid w:val="00B01BA0"/>
    <w:rsid w:val="00B01BB4"/>
    <w:rsid w:val="00B07CEA"/>
    <w:rsid w:val="00B10091"/>
    <w:rsid w:val="00B10735"/>
    <w:rsid w:val="00B113AA"/>
    <w:rsid w:val="00B12BAB"/>
    <w:rsid w:val="00B12F11"/>
    <w:rsid w:val="00B135A5"/>
    <w:rsid w:val="00B21293"/>
    <w:rsid w:val="00B220FF"/>
    <w:rsid w:val="00B22E72"/>
    <w:rsid w:val="00B2315D"/>
    <w:rsid w:val="00B2615D"/>
    <w:rsid w:val="00B27752"/>
    <w:rsid w:val="00B3034E"/>
    <w:rsid w:val="00B334E8"/>
    <w:rsid w:val="00B34D80"/>
    <w:rsid w:val="00B35C79"/>
    <w:rsid w:val="00B4351C"/>
    <w:rsid w:val="00B43C5A"/>
    <w:rsid w:val="00B51228"/>
    <w:rsid w:val="00B5737F"/>
    <w:rsid w:val="00B62C7D"/>
    <w:rsid w:val="00B659B0"/>
    <w:rsid w:val="00B6647E"/>
    <w:rsid w:val="00B665B5"/>
    <w:rsid w:val="00B80ACC"/>
    <w:rsid w:val="00B81C0A"/>
    <w:rsid w:val="00B8291E"/>
    <w:rsid w:val="00B84B94"/>
    <w:rsid w:val="00B913AE"/>
    <w:rsid w:val="00B95725"/>
    <w:rsid w:val="00B97A53"/>
    <w:rsid w:val="00BA0098"/>
    <w:rsid w:val="00BA07BD"/>
    <w:rsid w:val="00BA2C39"/>
    <w:rsid w:val="00BA3919"/>
    <w:rsid w:val="00BA3956"/>
    <w:rsid w:val="00BA4AB0"/>
    <w:rsid w:val="00BA6972"/>
    <w:rsid w:val="00BB0599"/>
    <w:rsid w:val="00BB1251"/>
    <w:rsid w:val="00BB407B"/>
    <w:rsid w:val="00BB5F43"/>
    <w:rsid w:val="00BC0114"/>
    <w:rsid w:val="00BC0E7F"/>
    <w:rsid w:val="00BC20C2"/>
    <w:rsid w:val="00BC2908"/>
    <w:rsid w:val="00BC3712"/>
    <w:rsid w:val="00BC4096"/>
    <w:rsid w:val="00BC44F4"/>
    <w:rsid w:val="00BC4854"/>
    <w:rsid w:val="00BC62E0"/>
    <w:rsid w:val="00BD042B"/>
    <w:rsid w:val="00BD1A80"/>
    <w:rsid w:val="00BD3668"/>
    <w:rsid w:val="00BD4AB0"/>
    <w:rsid w:val="00BD4CDF"/>
    <w:rsid w:val="00BD5296"/>
    <w:rsid w:val="00BD52EB"/>
    <w:rsid w:val="00BD7DF3"/>
    <w:rsid w:val="00BE046D"/>
    <w:rsid w:val="00BE0EC6"/>
    <w:rsid w:val="00BE2159"/>
    <w:rsid w:val="00BE3ADB"/>
    <w:rsid w:val="00BF0EB6"/>
    <w:rsid w:val="00BF23AA"/>
    <w:rsid w:val="00BF2963"/>
    <w:rsid w:val="00C00F7A"/>
    <w:rsid w:val="00C02459"/>
    <w:rsid w:val="00C04899"/>
    <w:rsid w:val="00C11063"/>
    <w:rsid w:val="00C11D45"/>
    <w:rsid w:val="00C130A9"/>
    <w:rsid w:val="00C14C8F"/>
    <w:rsid w:val="00C1610E"/>
    <w:rsid w:val="00C20EAF"/>
    <w:rsid w:val="00C216F6"/>
    <w:rsid w:val="00C22572"/>
    <w:rsid w:val="00C236CD"/>
    <w:rsid w:val="00C30574"/>
    <w:rsid w:val="00C35F43"/>
    <w:rsid w:val="00C41D04"/>
    <w:rsid w:val="00C46272"/>
    <w:rsid w:val="00C51F48"/>
    <w:rsid w:val="00C52A9A"/>
    <w:rsid w:val="00C5399C"/>
    <w:rsid w:val="00C579D6"/>
    <w:rsid w:val="00C71D50"/>
    <w:rsid w:val="00C73589"/>
    <w:rsid w:val="00C75CF6"/>
    <w:rsid w:val="00C768DB"/>
    <w:rsid w:val="00C76E17"/>
    <w:rsid w:val="00C77BE3"/>
    <w:rsid w:val="00C82152"/>
    <w:rsid w:val="00C83C63"/>
    <w:rsid w:val="00C86C68"/>
    <w:rsid w:val="00C92B61"/>
    <w:rsid w:val="00C95152"/>
    <w:rsid w:val="00C97554"/>
    <w:rsid w:val="00CA1E5A"/>
    <w:rsid w:val="00CA3396"/>
    <w:rsid w:val="00CA4395"/>
    <w:rsid w:val="00CA5015"/>
    <w:rsid w:val="00CA5123"/>
    <w:rsid w:val="00CA5F60"/>
    <w:rsid w:val="00CB020F"/>
    <w:rsid w:val="00CB1EDF"/>
    <w:rsid w:val="00CB4873"/>
    <w:rsid w:val="00CB70EE"/>
    <w:rsid w:val="00CB743F"/>
    <w:rsid w:val="00CB7C6E"/>
    <w:rsid w:val="00CD6AF2"/>
    <w:rsid w:val="00CD6F37"/>
    <w:rsid w:val="00CE03F5"/>
    <w:rsid w:val="00CE36F5"/>
    <w:rsid w:val="00CE5239"/>
    <w:rsid w:val="00CE6EC7"/>
    <w:rsid w:val="00CF179D"/>
    <w:rsid w:val="00CF5A5C"/>
    <w:rsid w:val="00D0193B"/>
    <w:rsid w:val="00D01D9A"/>
    <w:rsid w:val="00D030CC"/>
    <w:rsid w:val="00D03D56"/>
    <w:rsid w:val="00D05948"/>
    <w:rsid w:val="00D06726"/>
    <w:rsid w:val="00D128F7"/>
    <w:rsid w:val="00D1368B"/>
    <w:rsid w:val="00D15A0F"/>
    <w:rsid w:val="00D176D3"/>
    <w:rsid w:val="00D21274"/>
    <w:rsid w:val="00D22EDE"/>
    <w:rsid w:val="00D27650"/>
    <w:rsid w:val="00D27D07"/>
    <w:rsid w:val="00D37FE3"/>
    <w:rsid w:val="00D414C2"/>
    <w:rsid w:val="00D42B8E"/>
    <w:rsid w:val="00D43C18"/>
    <w:rsid w:val="00D47329"/>
    <w:rsid w:val="00D4736A"/>
    <w:rsid w:val="00D47D38"/>
    <w:rsid w:val="00D500D8"/>
    <w:rsid w:val="00D507EB"/>
    <w:rsid w:val="00D50FAE"/>
    <w:rsid w:val="00D5213C"/>
    <w:rsid w:val="00D525EE"/>
    <w:rsid w:val="00D52D1B"/>
    <w:rsid w:val="00D531F0"/>
    <w:rsid w:val="00D537F3"/>
    <w:rsid w:val="00D63B6F"/>
    <w:rsid w:val="00D643C5"/>
    <w:rsid w:val="00D64EA2"/>
    <w:rsid w:val="00D6580A"/>
    <w:rsid w:val="00D65E5B"/>
    <w:rsid w:val="00D6615F"/>
    <w:rsid w:val="00D6795F"/>
    <w:rsid w:val="00D762B9"/>
    <w:rsid w:val="00D85CDE"/>
    <w:rsid w:val="00D87EEF"/>
    <w:rsid w:val="00D9186E"/>
    <w:rsid w:val="00D92162"/>
    <w:rsid w:val="00D9221F"/>
    <w:rsid w:val="00D959F9"/>
    <w:rsid w:val="00D96218"/>
    <w:rsid w:val="00D96E4E"/>
    <w:rsid w:val="00DA1AA0"/>
    <w:rsid w:val="00DA5318"/>
    <w:rsid w:val="00DA6AF2"/>
    <w:rsid w:val="00DB2075"/>
    <w:rsid w:val="00DB562D"/>
    <w:rsid w:val="00DB758F"/>
    <w:rsid w:val="00DC0702"/>
    <w:rsid w:val="00DC22BF"/>
    <w:rsid w:val="00DC4376"/>
    <w:rsid w:val="00DC707F"/>
    <w:rsid w:val="00DD0A99"/>
    <w:rsid w:val="00DD0E3C"/>
    <w:rsid w:val="00DD2984"/>
    <w:rsid w:val="00DD4465"/>
    <w:rsid w:val="00DD4D52"/>
    <w:rsid w:val="00DD7890"/>
    <w:rsid w:val="00DE194A"/>
    <w:rsid w:val="00DE1B86"/>
    <w:rsid w:val="00DE2C01"/>
    <w:rsid w:val="00DF088C"/>
    <w:rsid w:val="00DF0A81"/>
    <w:rsid w:val="00DF164A"/>
    <w:rsid w:val="00DF2B0C"/>
    <w:rsid w:val="00DF46D8"/>
    <w:rsid w:val="00DF61C1"/>
    <w:rsid w:val="00DF66DD"/>
    <w:rsid w:val="00E02D02"/>
    <w:rsid w:val="00E0499E"/>
    <w:rsid w:val="00E06635"/>
    <w:rsid w:val="00E1196B"/>
    <w:rsid w:val="00E123D5"/>
    <w:rsid w:val="00E13963"/>
    <w:rsid w:val="00E1499D"/>
    <w:rsid w:val="00E16106"/>
    <w:rsid w:val="00E16A38"/>
    <w:rsid w:val="00E25816"/>
    <w:rsid w:val="00E35F10"/>
    <w:rsid w:val="00E3715F"/>
    <w:rsid w:val="00E41B5A"/>
    <w:rsid w:val="00E44D43"/>
    <w:rsid w:val="00E46ECD"/>
    <w:rsid w:val="00E46FF3"/>
    <w:rsid w:val="00E475E8"/>
    <w:rsid w:val="00E5215F"/>
    <w:rsid w:val="00E54D8A"/>
    <w:rsid w:val="00E56856"/>
    <w:rsid w:val="00E57877"/>
    <w:rsid w:val="00E600DC"/>
    <w:rsid w:val="00E61245"/>
    <w:rsid w:val="00E62330"/>
    <w:rsid w:val="00E62DC3"/>
    <w:rsid w:val="00E65A1F"/>
    <w:rsid w:val="00E710D5"/>
    <w:rsid w:val="00E72D7E"/>
    <w:rsid w:val="00E73F6C"/>
    <w:rsid w:val="00E75172"/>
    <w:rsid w:val="00E82B21"/>
    <w:rsid w:val="00E83005"/>
    <w:rsid w:val="00E842BD"/>
    <w:rsid w:val="00E85F2C"/>
    <w:rsid w:val="00E86836"/>
    <w:rsid w:val="00E87EF9"/>
    <w:rsid w:val="00E90187"/>
    <w:rsid w:val="00E91662"/>
    <w:rsid w:val="00E916F1"/>
    <w:rsid w:val="00E9450F"/>
    <w:rsid w:val="00E94919"/>
    <w:rsid w:val="00E94D45"/>
    <w:rsid w:val="00E97C86"/>
    <w:rsid w:val="00EA2F08"/>
    <w:rsid w:val="00EA7A38"/>
    <w:rsid w:val="00EB2D4F"/>
    <w:rsid w:val="00EB4A57"/>
    <w:rsid w:val="00EB79E5"/>
    <w:rsid w:val="00EC1EBA"/>
    <w:rsid w:val="00EC3351"/>
    <w:rsid w:val="00EC4CE1"/>
    <w:rsid w:val="00ED0BD6"/>
    <w:rsid w:val="00ED1AA3"/>
    <w:rsid w:val="00ED6611"/>
    <w:rsid w:val="00EE3188"/>
    <w:rsid w:val="00EE3A82"/>
    <w:rsid w:val="00EE5AE5"/>
    <w:rsid w:val="00EE6ED7"/>
    <w:rsid w:val="00EF121D"/>
    <w:rsid w:val="00EF39BE"/>
    <w:rsid w:val="00EF67F7"/>
    <w:rsid w:val="00EF6F1E"/>
    <w:rsid w:val="00F0480E"/>
    <w:rsid w:val="00F07B8F"/>
    <w:rsid w:val="00F126F8"/>
    <w:rsid w:val="00F1710B"/>
    <w:rsid w:val="00F2126D"/>
    <w:rsid w:val="00F2209D"/>
    <w:rsid w:val="00F26091"/>
    <w:rsid w:val="00F2793B"/>
    <w:rsid w:val="00F27D84"/>
    <w:rsid w:val="00F32063"/>
    <w:rsid w:val="00F32842"/>
    <w:rsid w:val="00F3469F"/>
    <w:rsid w:val="00F36D38"/>
    <w:rsid w:val="00F42D36"/>
    <w:rsid w:val="00F455C9"/>
    <w:rsid w:val="00F46C0D"/>
    <w:rsid w:val="00F50C28"/>
    <w:rsid w:val="00F5464E"/>
    <w:rsid w:val="00F55780"/>
    <w:rsid w:val="00F6039A"/>
    <w:rsid w:val="00F62826"/>
    <w:rsid w:val="00F62926"/>
    <w:rsid w:val="00F678D7"/>
    <w:rsid w:val="00F7167D"/>
    <w:rsid w:val="00F734D1"/>
    <w:rsid w:val="00F742D3"/>
    <w:rsid w:val="00F755BB"/>
    <w:rsid w:val="00F761D5"/>
    <w:rsid w:val="00F81A4E"/>
    <w:rsid w:val="00F841BF"/>
    <w:rsid w:val="00F85B93"/>
    <w:rsid w:val="00F96A48"/>
    <w:rsid w:val="00FA3ACE"/>
    <w:rsid w:val="00FA5C57"/>
    <w:rsid w:val="00FB0011"/>
    <w:rsid w:val="00FB0DA2"/>
    <w:rsid w:val="00FB23F0"/>
    <w:rsid w:val="00FB2403"/>
    <w:rsid w:val="00FB2E02"/>
    <w:rsid w:val="00FB45A4"/>
    <w:rsid w:val="00FB609B"/>
    <w:rsid w:val="00FB77AA"/>
    <w:rsid w:val="00FC1A25"/>
    <w:rsid w:val="00FC7069"/>
    <w:rsid w:val="00FD4823"/>
    <w:rsid w:val="00FD51BE"/>
    <w:rsid w:val="00FD553C"/>
    <w:rsid w:val="00FD61B2"/>
    <w:rsid w:val="00FD6529"/>
    <w:rsid w:val="00FD6890"/>
    <w:rsid w:val="00FD7FFB"/>
    <w:rsid w:val="00FE072D"/>
    <w:rsid w:val="00FE0F83"/>
    <w:rsid w:val="00FE122E"/>
    <w:rsid w:val="00FE2BDD"/>
    <w:rsid w:val="00FE6BB1"/>
    <w:rsid w:val="00FF0970"/>
    <w:rsid w:val="00FF40AD"/>
    <w:rsid w:val="00FF5493"/>
    <w:rsid w:val="00FF59AD"/>
    <w:rsid w:val="00FF59B8"/>
    <w:rsid w:val="00FF6908"/>
    <w:rsid w:val="1BF412F3"/>
    <w:rsid w:val="5AC48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B7A841"/>
  <w15:docId w15:val="{D2A907F6-3E97-4291-BD44-CEC65002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959"/>
    <w:rPr>
      <w:rFonts w:ascii="Arial" w:hAnsi="Arial"/>
      <w:sz w:val="22"/>
      <w:szCs w:val="24"/>
      <w:lang w:val="it-IT" w:eastAsia="de-DE"/>
    </w:rPr>
  </w:style>
  <w:style w:type="paragraph" w:styleId="Heading1">
    <w:name w:val="heading 1"/>
    <w:basedOn w:val="Normal"/>
    <w:next w:val="Text-Blocksatz"/>
    <w:autoRedefine/>
    <w:qFormat/>
    <w:rsid w:val="00967894"/>
    <w:pPr>
      <w:keepNext/>
      <w:numPr>
        <w:numId w:val="8"/>
      </w:numPr>
      <w:tabs>
        <w:tab w:val="left" w:pos="851"/>
      </w:tabs>
      <w:spacing w:after="120"/>
      <w:outlineLvl w:val="0"/>
    </w:pPr>
    <w:rPr>
      <w:rFonts w:cs="Arial"/>
      <w:bCs/>
      <w:kern w:val="32"/>
      <w:sz w:val="28"/>
      <w:szCs w:val="32"/>
    </w:rPr>
  </w:style>
  <w:style w:type="paragraph" w:styleId="Heading2">
    <w:name w:val="heading 2"/>
    <w:basedOn w:val="Normal"/>
    <w:next w:val="Text-Blocksatz"/>
    <w:autoRedefine/>
    <w:qFormat/>
    <w:rsid w:val="00967894"/>
    <w:pPr>
      <w:keepNext/>
      <w:numPr>
        <w:ilvl w:val="1"/>
        <w:numId w:val="8"/>
      </w:numPr>
      <w:tabs>
        <w:tab w:val="left" w:pos="1450"/>
      </w:tabs>
      <w:spacing w:after="120"/>
      <w:outlineLvl w:val="1"/>
    </w:pPr>
    <w:rPr>
      <w:rFonts w:cs="Arial"/>
      <w:bCs/>
      <w:iCs/>
      <w:sz w:val="24"/>
      <w:szCs w:val="28"/>
    </w:rPr>
  </w:style>
  <w:style w:type="paragraph" w:styleId="Heading3">
    <w:name w:val="heading 3"/>
    <w:basedOn w:val="Normal"/>
    <w:next w:val="Text-Blocksatz"/>
    <w:autoRedefine/>
    <w:qFormat/>
    <w:rsid w:val="00967894"/>
    <w:pPr>
      <w:keepNext/>
      <w:numPr>
        <w:ilvl w:val="2"/>
        <w:numId w:val="8"/>
      </w:numPr>
      <w:tabs>
        <w:tab w:val="left" w:pos="850"/>
      </w:tabs>
      <w:spacing w:after="6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Formatvorlage1"/>
    <w:autoRedefine/>
    <w:qFormat/>
    <w:rsid w:val="00C75CF6"/>
    <w:pPr>
      <w:keepNext/>
      <w:spacing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rsid w:val="00967894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rsid w:val="00967894"/>
    <w:pPr>
      <w:numPr>
        <w:ilvl w:val="5"/>
        <w:numId w:val="8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rsid w:val="00967894"/>
    <w:pPr>
      <w:numPr>
        <w:ilvl w:val="6"/>
        <w:numId w:val="8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rsid w:val="00967894"/>
    <w:pPr>
      <w:numPr>
        <w:ilvl w:val="7"/>
        <w:numId w:val="8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rsid w:val="00967894"/>
    <w:pPr>
      <w:numPr>
        <w:ilvl w:val="8"/>
        <w:numId w:val="8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-Blocksatz">
    <w:name w:val="Text-Blocksatz"/>
    <w:basedOn w:val="Normal"/>
    <w:rsid w:val="008E3695"/>
    <w:pPr>
      <w:spacing w:before="120"/>
      <w:jc w:val="both"/>
    </w:pPr>
  </w:style>
  <w:style w:type="paragraph" w:styleId="Footer">
    <w:name w:val="footer"/>
    <w:basedOn w:val="Normal"/>
    <w:link w:val="FooterChar"/>
    <w:autoRedefine/>
    <w:uiPriority w:val="99"/>
    <w:rsid w:val="00484F0B"/>
    <w:pPr>
      <w:tabs>
        <w:tab w:val="left" w:pos="1980"/>
        <w:tab w:val="center" w:pos="4536"/>
        <w:tab w:val="right" w:pos="9072"/>
      </w:tabs>
      <w:ind w:left="360"/>
      <w:jc w:val="right"/>
    </w:pPr>
    <w:rPr>
      <w:color w:val="000000" w:themeColor="text1"/>
      <w:sz w:val="18"/>
      <w:szCs w:val="18"/>
      <w:lang w:val="de-DE"/>
    </w:rPr>
  </w:style>
  <w:style w:type="paragraph" w:customStyle="1" w:styleId="berschriftoNr">
    <w:name w:val="Überschrift o. Nr."/>
    <w:basedOn w:val="Normal"/>
    <w:next w:val="Text-Blocksatz"/>
    <w:rsid w:val="008E3695"/>
    <w:pPr>
      <w:spacing w:before="240" w:after="120"/>
    </w:pPr>
    <w:rPr>
      <w:b/>
      <w:bCs/>
    </w:rPr>
  </w:style>
  <w:style w:type="paragraph" w:customStyle="1" w:styleId="Aufzhlung1">
    <w:name w:val="Aufzählung 1"/>
    <w:basedOn w:val="Normal"/>
    <w:rsid w:val="008E3695"/>
    <w:pPr>
      <w:numPr>
        <w:numId w:val="5"/>
      </w:numPr>
      <w:tabs>
        <w:tab w:val="clear" w:pos="1312"/>
        <w:tab w:val="left" w:pos="1220"/>
      </w:tabs>
      <w:spacing w:line="25" w:lineRule="atLeast"/>
      <w:ind w:left="1310" w:hanging="448"/>
    </w:pPr>
  </w:style>
  <w:style w:type="paragraph" w:customStyle="1" w:styleId="Aufzhlung2">
    <w:name w:val="Aufzählung 2"/>
    <w:basedOn w:val="Aufzhlung1"/>
    <w:rsid w:val="008E3695"/>
    <w:pPr>
      <w:numPr>
        <w:numId w:val="6"/>
      </w:numPr>
      <w:tabs>
        <w:tab w:val="clear" w:pos="1220"/>
      </w:tabs>
    </w:pPr>
  </w:style>
  <w:style w:type="paragraph" w:styleId="Header">
    <w:name w:val="header"/>
    <w:aliases w:val="kopf,k"/>
    <w:basedOn w:val="Normal"/>
    <w:link w:val="HeaderChar"/>
    <w:uiPriority w:val="99"/>
    <w:rsid w:val="008E3695"/>
    <w:pPr>
      <w:tabs>
        <w:tab w:val="center" w:pos="4536"/>
        <w:tab w:val="right" w:pos="9072"/>
      </w:tabs>
      <w:ind w:left="400"/>
    </w:pPr>
    <w:rPr>
      <w:sz w:val="18"/>
    </w:rPr>
  </w:style>
  <w:style w:type="paragraph" w:styleId="FootnoteText">
    <w:name w:val="footnote text"/>
    <w:basedOn w:val="Normal"/>
    <w:semiHidden/>
    <w:rsid w:val="008E3695"/>
    <w:rPr>
      <w:sz w:val="18"/>
      <w:szCs w:val="20"/>
    </w:rPr>
  </w:style>
  <w:style w:type="paragraph" w:styleId="BalloonText">
    <w:name w:val="Balloon Text"/>
    <w:basedOn w:val="Normal"/>
    <w:semiHidden/>
    <w:rsid w:val="0075307F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rsid w:val="00C75CF6"/>
    <w:pPr>
      <w:tabs>
        <w:tab w:val="left" w:pos="540"/>
        <w:tab w:val="left" w:pos="900"/>
        <w:tab w:val="left" w:pos="1260"/>
        <w:tab w:val="right" w:leader="underscore" w:pos="9060"/>
      </w:tabs>
      <w:spacing w:before="160"/>
      <w:ind w:left="400"/>
    </w:pPr>
    <w:rPr>
      <w:b/>
      <w:noProof/>
      <w:szCs w:val="28"/>
    </w:rPr>
  </w:style>
  <w:style w:type="paragraph" w:styleId="TOC2">
    <w:name w:val="toc 2"/>
    <w:basedOn w:val="Normal"/>
    <w:next w:val="Normal"/>
    <w:uiPriority w:val="39"/>
    <w:rsid w:val="008E3695"/>
    <w:pPr>
      <w:tabs>
        <w:tab w:val="left" w:pos="1260"/>
        <w:tab w:val="right" w:leader="underscore" w:pos="9060"/>
      </w:tabs>
      <w:spacing w:before="120"/>
      <w:ind w:left="1260" w:hanging="721"/>
    </w:pPr>
    <w:rPr>
      <w:noProof/>
      <w:szCs w:val="32"/>
    </w:rPr>
  </w:style>
  <w:style w:type="paragraph" w:styleId="TOC3">
    <w:name w:val="toc 3"/>
    <w:basedOn w:val="Normal"/>
    <w:next w:val="Normal"/>
    <w:uiPriority w:val="39"/>
    <w:rsid w:val="008A066C"/>
    <w:pPr>
      <w:tabs>
        <w:tab w:val="left" w:pos="1260"/>
        <w:tab w:val="right" w:leader="underscore" w:pos="9060"/>
      </w:tabs>
      <w:spacing w:after="60" w:line="288" w:lineRule="auto"/>
      <w:ind w:left="1702" w:hanging="851"/>
    </w:pPr>
    <w:rPr>
      <w:noProof/>
    </w:rPr>
  </w:style>
  <w:style w:type="character" w:styleId="FootnoteReference">
    <w:name w:val="footnote reference"/>
    <w:semiHidden/>
    <w:rsid w:val="008E3695"/>
    <w:rPr>
      <w:vertAlign w:val="superscript"/>
    </w:rPr>
  </w:style>
  <w:style w:type="paragraph" w:customStyle="1" w:styleId="Haupttitel">
    <w:name w:val="Haupttitel"/>
    <w:basedOn w:val="Normal"/>
    <w:rsid w:val="008E3695"/>
    <w:pPr>
      <w:spacing w:before="600" w:after="120"/>
      <w:ind w:left="140"/>
    </w:pPr>
    <w:rPr>
      <w:smallCaps/>
      <w:sz w:val="48"/>
    </w:rPr>
  </w:style>
  <w:style w:type="paragraph" w:customStyle="1" w:styleId="Inhalt">
    <w:name w:val="Inhalt"/>
    <w:basedOn w:val="Heading1"/>
    <w:rsid w:val="008E3695"/>
    <w:pPr>
      <w:ind w:left="400"/>
    </w:pPr>
  </w:style>
  <w:style w:type="paragraph" w:customStyle="1" w:styleId="UntertitelTitelseite">
    <w:name w:val="Untertitel Titelseite"/>
    <w:basedOn w:val="Inhalt"/>
    <w:rsid w:val="008E3695"/>
    <w:pPr>
      <w:spacing w:before="120"/>
      <w:ind w:left="140"/>
    </w:pPr>
    <w:rPr>
      <w:b/>
      <w:bCs w:val="0"/>
    </w:rPr>
  </w:style>
  <w:style w:type="paragraph" w:customStyle="1" w:styleId="Autor">
    <w:name w:val="Autor"/>
    <w:basedOn w:val="Normal"/>
    <w:rsid w:val="008E3695"/>
    <w:pPr>
      <w:spacing w:before="120"/>
      <w:ind w:left="140"/>
    </w:pPr>
  </w:style>
  <w:style w:type="paragraph" w:customStyle="1" w:styleId="DatumundVersion">
    <w:name w:val="Datum und Version"/>
    <w:basedOn w:val="Normal"/>
    <w:rsid w:val="008E3695"/>
    <w:pPr>
      <w:spacing w:before="120"/>
      <w:jc w:val="right"/>
    </w:pPr>
  </w:style>
  <w:style w:type="paragraph" w:customStyle="1" w:styleId="DateinameundDatum">
    <w:name w:val="Dateiname und Datum"/>
    <w:basedOn w:val="DatumundVersion"/>
    <w:autoRedefine/>
    <w:rsid w:val="008E3695"/>
    <w:pPr>
      <w:spacing w:before="480"/>
      <w:ind w:left="851"/>
      <w:jc w:val="left"/>
    </w:pPr>
    <w:rPr>
      <w:color w:val="999999"/>
      <w:sz w:val="16"/>
    </w:rPr>
  </w:style>
  <w:style w:type="character" w:styleId="Hyperlink">
    <w:name w:val="Hyperlink"/>
    <w:rsid w:val="00920096"/>
    <w:rPr>
      <w:rFonts w:ascii="Arial" w:hAnsi="Arial"/>
      <w:color w:val="333399"/>
      <w:sz w:val="20"/>
      <w:u w:val="none"/>
      <w:bdr w:val="none" w:sz="0" w:space="0" w:color="auto"/>
      <w:lang w:val="de-CH"/>
    </w:rPr>
  </w:style>
  <w:style w:type="paragraph" w:styleId="Signature">
    <w:name w:val="Signature"/>
    <w:basedOn w:val="Normal"/>
    <w:rsid w:val="008E3695"/>
    <w:pPr>
      <w:ind w:left="4252"/>
    </w:pPr>
  </w:style>
  <w:style w:type="paragraph" w:styleId="TOC8">
    <w:name w:val="toc 8"/>
    <w:aliases w:val="v8,Abb/Tab.Verzeichnis"/>
    <w:basedOn w:val="Normal"/>
    <w:semiHidden/>
    <w:rsid w:val="008E3695"/>
    <w:pPr>
      <w:keepLines/>
      <w:tabs>
        <w:tab w:val="right" w:pos="8505"/>
      </w:tabs>
      <w:spacing w:before="120" w:line="360" w:lineRule="atLeast"/>
      <w:ind w:left="1984" w:right="1134" w:hanging="1134"/>
    </w:pPr>
    <w:rPr>
      <w:szCs w:val="20"/>
    </w:rPr>
  </w:style>
  <w:style w:type="paragraph" w:customStyle="1" w:styleId="Aufzhlung1Zahl">
    <w:name w:val="Aufzählung 1 Zahl"/>
    <w:basedOn w:val="Aufzhlung1"/>
    <w:rsid w:val="008E3695"/>
    <w:pPr>
      <w:numPr>
        <w:numId w:val="1"/>
      </w:numPr>
      <w:ind w:left="1219" w:hanging="357"/>
    </w:pPr>
  </w:style>
  <w:style w:type="paragraph" w:customStyle="1" w:styleId="Aufzhlung2Zahl">
    <w:name w:val="Aufzählung 2 Zahl"/>
    <w:basedOn w:val="Aufzhlung2"/>
    <w:rsid w:val="008E3695"/>
    <w:pPr>
      <w:numPr>
        <w:numId w:val="2"/>
      </w:numPr>
    </w:pPr>
  </w:style>
  <w:style w:type="paragraph" w:customStyle="1" w:styleId="Quelle">
    <w:name w:val="Quelle"/>
    <w:aliases w:val="q"/>
    <w:basedOn w:val="Normal"/>
    <w:next w:val="Text-Blocksatz"/>
    <w:rsid w:val="008E3695"/>
    <w:pPr>
      <w:keepLines/>
      <w:spacing w:before="240" w:after="240"/>
      <w:ind w:left="1420" w:hanging="720"/>
    </w:pPr>
    <w:rPr>
      <w:szCs w:val="20"/>
    </w:rPr>
  </w:style>
  <w:style w:type="paragraph" w:customStyle="1" w:styleId="Tab-Aufzhlung1a">
    <w:name w:val="Tab-Aufzählung 1a"/>
    <w:aliases w:val="ta1,ta"/>
    <w:basedOn w:val="Normal"/>
    <w:rsid w:val="008E3695"/>
    <w:pPr>
      <w:keepNext/>
      <w:keepLines/>
      <w:numPr>
        <w:numId w:val="4"/>
      </w:numPr>
      <w:tabs>
        <w:tab w:val="clear" w:pos="504"/>
        <w:tab w:val="left" w:pos="80"/>
        <w:tab w:val="left" w:pos="240"/>
      </w:tabs>
      <w:spacing w:before="120" w:after="40" w:line="160" w:lineRule="atLeast"/>
      <w:ind w:left="240" w:hanging="200"/>
    </w:pPr>
    <w:rPr>
      <w:sz w:val="18"/>
      <w:szCs w:val="20"/>
    </w:rPr>
  </w:style>
  <w:style w:type="paragraph" w:customStyle="1" w:styleId="Tab-Aufzhlung2a">
    <w:name w:val="Tab-Aufzählung 2a"/>
    <w:aliases w:val="ta2"/>
    <w:basedOn w:val="Tab-Aufzhlung1a"/>
    <w:rsid w:val="008E3695"/>
    <w:pPr>
      <w:numPr>
        <w:numId w:val="3"/>
      </w:numPr>
      <w:tabs>
        <w:tab w:val="clear" w:pos="80"/>
        <w:tab w:val="clear" w:pos="864"/>
        <w:tab w:val="left" w:pos="440"/>
      </w:tabs>
      <w:spacing w:before="0"/>
      <w:ind w:left="440" w:hanging="200"/>
    </w:pPr>
  </w:style>
  <w:style w:type="paragraph" w:customStyle="1" w:styleId="Tab-Text">
    <w:name w:val="Tab-Text"/>
    <w:aliases w:val="tt"/>
    <w:basedOn w:val="Normal"/>
    <w:rsid w:val="008E3695"/>
    <w:pPr>
      <w:keepNext/>
      <w:keepLines/>
      <w:spacing w:before="120" w:after="120" w:line="240" w:lineRule="atLeast"/>
      <w:ind w:left="144"/>
    </w:pPr>
    <w:rPr>
      <w:sz w:val="18"/>
      <w:szCs w:val="20"/>
    </w:rPr>
  </w:style>
  <w:style w:type="character" w:styleId="FollowedHyperlink">
    <w:name w:val="FollowedHyperlink"/>
    <w:uiPriority w:val="99"/>
    <w:rsid w:val="008E3695"/>
    <w:rPr>
      <w:color w:val="800080"/>
      <w:u w:val="single"/>
    </w:rPr>
  </w:style>
  <w:style w:type="paragraph" w:customStyle="1" w:styleId="Kernaussage">
    <w:name w:val="Kernaussage"/>
    <w:basedOn w:val="Text-Blocksatz"/>
    <w:rsid w:val="008E3695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</w:pPr>
  </w:style>
  <w:style w:type="paragraph" w:customStyle="1" w:styleId="Text-BlocksatzKURSIV">
    <w:name w:val="Text-Blocksatz KURSIV"/>
    <w:basedOn w:val="Text-Blocksatz"/>
    <w:next w:val="Text-Blocksatz"/>
    <w:rsid w:val="008E3695"/>
    <w:rPr>
      <w:i/>
    </w:rPr>
  </w:style>
  <w:style w:type="paragraph" w:customStyle="1" w:styleId="Text-BlocksatzFETT">
    <w:name w:val="Text-Blocksatz FETT"/>
    <w:basedOn w:val="Text-Blocksatz"/>
    <w:next w:val="Text-Blocksatz"/>
    <w:rsid w:val="008E3695"/>
    <w:rPr>
      <w:b/>
    </w:rPr>
  </w:style>
  <w:style w:type="paragraph" w:customStyle="1" w:styleId="Abbildung">
    <w:name w:val="Abbildung"/>
    <w:basedOn w:val="Normal"/>
    <w:next w:val="Caption"/>
    <w:rsid w:val="008E3695"/>
    <w:pPr>
      <w:spacing w:before="360" w:after="40"/>
    </w:pPr>
  </w:style>
  <w:style w:type="paragraph" w:styleId="Caption">
    <w:name w:val="caption"/>
    <w:basedOn w:val="Normal"/>
    <w:next w:val="Text-Blocksatz"/>
    <w:autoRedefine/>
    <w:rsid w:val="008E3695"/>
    <w:pPr>
      <w:spacing w:after="240"/>
    </w:pPr>
    <w:rPr>
      <w:sz w:val="18"/>
      <w:szCs w:val="20"/>
    </w:rPr>
  </w:style>
  <w:style w:type="paragraph" w:customStyle="1" w:styleId="Formatvorlage1">
    <w:name w:val="Formatvorlage1"/>
    <w:basedOn w:val="Text-Blocksatz"/>
    <w:next w:val="Date"/>
    <w:rsid w:val="008E3695"/>
  </w:style>
  <w:style w:type="paragraph" w:styleId="Date">
    <w:name w:val="Date"/>
    <w:basedOn w:val="Normal"/>
    <w:next w:val="Normal"/>
    <w:rsid w:val="008E3695"/>
  </w:style>
  <w:style w:type="paragraph" w:customStyle="1" w:styleId="msolistparagraph0">
    <w:name w:val="msolistparagraph"/>
    <w:basedOn w:val="Normal"/>
    <w:rsid w:val="00657919"/>
    <w:pPr>
      <w:ind w:left="720"/>
    </w:pPr>
    <w:rPr>
      <w:rFonts w:ascii="Calibri" w:hAnsi="Calibri"/>
      <w:szCs w:val="22"/>
      <w:lang w:eastAsia="de-CH"/>
    </w:rPr>
  </w:style>
  <w:style w:type="paragraph" w:styleId="ListParagraph">
    <w:name w:val="List Paragraph"/>
    <w:basedOn w:val="Normal"/>
    <w:uiPriority w:val="34"/>
    <w:qFormat/>
    <w:rsid w:val="007829EF"/>
    <w:pPr>
      <w:ind w:left="720"/>
    </w:pPr>
    <w:rPr>
      <w:rFonts w:ascii="Calibri" w:eastAsia="Calibri" w:hAnsi="Calibri"/>
      <w:szCs w:val="22"/>
      <w:lang w:eastAsia="de-CH"/>
    </w:rPr>
  </w:style>
  <w:style w:type="character" w:customStyle="1" w:styleId="FooterChar">
    <w:name w:val="Footer Char"/>
    <w:link w:val="Footer"/>
    <w:uiPriority w:val="99"/>
    <w:rsid w:val="00484F0B"/>
    <w:rPr>
      <w:rFonts w:ascii="Verdana" w:hAnsi="Verdana"/>
      <w:color w:val="000000" w:themeColor="text1"/>
      <w:sz w:val="18"/>
      <w:szCs w:val="18"/>
      <w:lang w:val="de-DE" w:eastAsia="de-DE"/>
    </w:rPr>
  </w:style>
  <w:style w:type="paragraph" w:customStyle="1" w:styleId="berschriftDokument">
    <w:name w:val="Überschrift Dokument"/>
    <w:basedOn w:val="Heading1"/>
    <w:next w:val="Text-Blocksatz"/>
    <w:rsid w:val="00E82B21"/>
    <w:pPr>
      <w:tabs>
        <w:tab w:val="clear" w:pos="851"/>
      </w:tabs>
      <w:spacing w:before="1200" w:after="240" w:line="300" w:lineRule="auto"/>
    </w:pPr>
    <w:rPr>
      <w:smallCaps/>
    </w:rPr>
  </w:style>
  <w:style w:type="character" w:styleId="Strong">
    <w:name w:val="Strong"/>
    <w:rsid w:val="00E82B21"/>
    <w:rPr>
      <w:b/>
      <w:bCs/>
    </w:rPr>
  </w:style>
  <w:style w:type="paragraph" w:styleId="DocumentMap">
    <w:name w:val="Document Map"/>
    <w:basedOn w:val="Normal"/>
    <w:semiHidden/>
    <w:rsid w:val="00AC292B"/>
    <w:pPr>
      <w:shd w:val="clear" w:color="auto" w:fill="000080"/>
    </w:pPr>
    <w:rPr>
      <w:rFonts w:ascii="Tahoma" w:hAnsi="Tahoma" w:cs="Tahoma"/>
      <w:szCs w:val="20"/>
    </w:rPr>
  </w:style>
  <w:style w:type="character" w:styleId="CommentReference">
    <w:name w:val="annotation reference"/>
    <w:semiHidden/>
    <w:rsid w:val="00D05948"/>
    <w:rPr>
      <w:sz w:val="16"/>
      <w:szCs w:val="16"/>
    </w:rPr>
  </w:style>
  <w:style w:type="paragraph" w:styleId="CommentText">
    <w:name w:val="annotation text"/>
    <w:basedOn w:val="Normal"/>
    <w:semiHidden/>
    <w:rsid w:val="00D05948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D05948"/>
    <w:rPr>
      <w:b/>
      <w:bCs/>
    </w:rPr>
  </w:style>
  <w:style w:type="table" w:styleId="TableGrid">
    <w:name w:val="Table Grid"/>
    <w:basedOn w:val="TableNormal"/>
    <w:rsid w:val="00516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C11063"/>
    <w:rPr>
      <w:rFonts w:eastAsia="Calibri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C11063"/>
    <w:rPr>
      <w:rFonts w:ascii="Arial" w:eastAsia="Calibri" w:hAnsi="Arial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438CF"/>
    <w:pPr>
      <w:keepLines/>
      <w:tabs>
        <w:tab w:val="clear" w:pos="851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de-CH"/>
    </w:rPr>
  </w:style>
  <w:style w:type="paragraph" w:customStyle="1" w:styleId="Aufzhlung">
    <w:name w:val="Aufzählung"/>
    <w:basedOn w:val="Normal"/>
    <w:link w:val="AufzhlungZchn"/>
    <w:autoRedefine/>
    <w:qFormat/>
    <w:rsid w:val="002E72EC"/>
    <w:pPr>
      <w:numPr>
        <w:numId w:val="9"/>
      </w:numPr>
      <w:spacing w:before="60" w:after="60"/>
      <w:ind w:left="924" w:hanging="357"/>
    </w:pPr>
  </w:style>
  <w:style w:type="character" w:customStyle="1" w:styleId="AufzhlungZchn">
    <w:name w:val="Aufzählung Zchn"/>
    <w:basedOn w:val="DefaultParagraphFont"/>
    <w:link w:val="Aufzhlung"/>
    <w:rsid w:val="002E72EC"/>
    <w:rPr>
      <w:rFonts w:ascii="Arial" w:hAnsi="Arial"/>
      <w:sz w:val="22"/>
      <w:szCs w:val="24"/>
      <w:lang w:eastAsia="de-DE"/>
    </w:rPr>
  </w:style>
  <w:style w:type="character" w:customStyle="1" w:styleId="HeaderChar">
    <w:name w:val="Header Char"/>
    <w:aliases w:val="kopf Char,k Char"/>
    <w:basedOn w:val="DefaultParagraphFont"/>
    <w:link w:val="Header"/>
    <w:uiPriority w:val="99"/>
    <w:rsid w:val="001A6806"/>
    <w:rPr>
      <w:rFonts w:ascii="Arial" w:hAnsi="Arial"/>
      <w:sz w:val="18"/>
      <w:szCs w:val="24"/>
      <w:lang w:eastAsia="de-DE"/>
    </w:rPr>
  </w:style>
  <w:style w:type="paragraph" w:styleId="TableofFigures">
    <w:name w:val="table of figures"/>
    <w:basedOn w:val="Normal"/>
    <w:next w:val="Normal"/>
    <w:uiPriority w:val="99"/>
    <w:unhideWhenUsed/>
    <w:rsid w:val="008A066C"/>
    <w:pPr>
      <w:spacing w:after="120"/>
    </w:pPr>
  </w:style>
  <w:style w:type="numbering" w:customStyle="1" w:styleId="KeineListe1">
    <w:name w:val="Keine Liste1"/>
    <w:next w:val="NoList"/>
    <w:uiPriority w:val="99"/>
    <w:semiHidden/>
    <w:unhideWhenUsed/>
    <w:rsid w:val="009001DB"/>
  </w:style>
  <w:style w:type="character" w:styleId="PageNumber">
    <w:name w:val="page number"/>
    <w:rsid w:val="009001DB"/>
    <w:rPr>
      <w:rFonts w:cs="Arial"/>
      <w:szCs w:val="22"/>
      <w:lang w:val="de-CH"/>
    </w:rPr>
  </w:style>
  <w:style w:type="character" w:styleId="PlaceholderText">
    <w:name w:val="Placeholder Text"/>
    <w:basedOn w:val="DefaultParagraphFont"/>
    <w:uiPriority w:val="99"/>
    <w:semiHidden/>
    <w:rsid w:val="009001DB"/>
    <w:rPr>
      <w:color w:val="808080"/>
    </w:rPr>
  </w:style>
  <w:style w:type="paragraph" w:styleId="Revision">
    <w:name w:val="Revision"/>
    <w:hidden/>
    <w:uiPriority w:val="99"/>
    <w:semiHidden/>
    <w:rsid w:val="009001DB"/>
    <w:rPr>
      <w:rFonts w:ascii="Arial" w:hAnsi="Arial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6A0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82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64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5569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465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49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201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99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46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22114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751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09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8755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6173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7686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0565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eter\CloudStation\UP_PSG_2020-23\02_Grundlagen_Projektfinanzierung\Antragsformular_Hilfsblatt\20160919_Vorlage_Antragsformular_F&#246;rderleistungen_PSG_2020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2020-04-24T00:00:00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0eefb8-8acf-4e59-848e-8ae9108bec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1D3B89C0E40D4AA9698E12A1B7F40D" ma:contentTypeVersion="2842" ma:contentTypeDescription="Ein neues Dokument erstellen." ma:contentTypeScope="" ma:versionID="4c1abfafcfbaf99539971c037e178cea">
  <xsd:schema xmlns:xsd="http://www.w3.org/2001/XMLSchema" xmlns:xs="http://www.w3.org/2001/XMLSchema" xmlns:p="http://schemas.microsoft.com/office/2006/metadata/properties" xmlns:ns2="470eefb8-8acf-4e59-848e-8ae9108bec9e" targetNamespace="http://schemas.microsoft.com/office/2006/metadata/properties" ma:root="true" ma:fieldsID="e9c5cf3c5c59d500bdee2c68ed754b2f" ns2:_="">
    <xsd:import namespace="470eefb8-8acf-4e59-848e-8ae9108be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efb8-8acf-4e59-848e-8ae9108be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displayName="Bildmarkierungen_0" ma:hidden="true" ma:internalName="lcf76f155ced4ddcb4097134ff3c332f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6E0A6D-DC7F-42B3-8A37-366D552169AC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470eefb8-8acf-4e59-848e-8ae9108bec9e"/>
  </ds:schemaRefs>
</ds:datastoreItem>
</file>

<file path=customXml/itemProps3.xml><?xml version="1.0" encoding="utf-8"?>
<ds:datastoreItem xmlns:ds="http://schemas.openxmlformats.org/officeDocument/2006/customXml" ds:itemID="{BCB00354-E73C-4A2C-BF6B-E3BDC6A3AC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3898BC-722A-4333-B475-F2A3B9FD519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388C0F8-5032-475D-9E4D-D7E695E69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eefb8-8acf-4e59-848e-8ae9108be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20160919_Vorlage_Antragsformular_Förderleistungen_PSG_2020.dotx</Template>
  <TotalTime>0</TotalTime>
  <Pages>1</Pages>
  <Words>1310</Words>
  <Characters>7471</Characters>
  <Application>Microsoft Office Word</Application>
  <DocSecurity>4</DocSecurity>
  <Lines>62</Lines>
  <Paragraphs>17</Paragraphs>
  <ScaleCrop>false</ScaleCrop>
  <Company>Hewlett-Packard</Company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</dc:creator>
  <cp:keywords/>
  <cp:lastModifiedBy>Beivi Anja (Ext)</cp:lastModifiedBy>
  <cp:revision>8</cp:revision>
  <cp:lastPrinted>2020-06-10T09:54:00Z</cp:lastPrinted>
  <dcterms:created xsi:type="dcterms:W3CDTF">2024-04-02T15:18:00Z</dcterms:created>
  <dcterms:modified xsi:type="dcterms:W3CDTF">2025-08-28T11:42:00Z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0x010100F11D3B89C0E40D4AA9698E12A1B7F40D</vt:lpwstr>
  </property>
  <property fmtid="{D5CDD505-2E9C-101B-9397-08002B2CF9AE}" pid="3" name="Order">
    <vt:r8>3892200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